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E2E" w:rsidRDefault="00707D2B">
      <w:pPr>
        <w:sectPr w:rsidR="008D0E2E">
          <w:headerReference w:type="default" r:id="rId8"/>
          <w:footerReference w:type="default" r:id="rId9"/>
          <w:headerReference w:type="first" r:id="rId10"/>
          <w:pgSz w:w="12240" w:h="15840"/>
          <w:pgMar w:top="576" w:right="576" w:bottom="576" w:left="576" w:header="576" w:footer="576" w:gutter="0"/>
          <w:cols w:space="720"/>
          <w:titlePg/>
        </w:sectPr>
      </w:pPr>
      <w:bookmarkStart w:id="0" w:name="_GoBack"/>
      <w:bookmarkEnd w:id="0"/>
      <w:r>
        <w:rPr>
          <w:noProof/>
        </w:rPr>
        <w:drawing>
          <wp:anchor distT="0" distB="0" distL="118745" distR="118745" simplePos="0" relativeHeight="251658361" behindDoc="0" locked="0" layoutInCell="1" allowOverlap="1" wp14:anchorId="02B78ABB" wp14:editId="5651E30D">
            <wp:simplePos x="0" y="0"/>
            <wp:positionH relativeFrom="page">
              <wp:posOffset>2009775</wp:posOffset>
            </wp:positionH>
            <wp:positionV relativeFrom="page">
              <wp:posOffset>2678430</wp:posOffset>
            </wp:positionV>
            <wp:extent cx="1971040" cy="2627630"/>
            <wp:effectExtent l="279400" t="0" r="213360" b="13970"/>
            <wp:wrapTight wrapText="bothSides">
              <wp:wrapPolygon edited="0">
                <wp:start x="-537" y="2909"/>
                <wp:lineTo x="-1399" y="5470"/>
                <wp:lineTo x="-1220" y="10066"/>
                <wp:lineTo x="-1944" y="16807"/>
                <wp:lineTo x="-2167" y="20169"/>
                <wp:lineTo x="3385" y="19858"/>
                <wp:lineTo x="3551" y="21524"/>
                <wp:lineTo x="22467" y="20882"/>
                <wp:lineTo x="24410" y="20773"/>
                <wp:lineTo x="24481" y="18675"/>
                <wp:lineTo x="22320" y="5396"/>
                <wp:lineTo x="3390" y="3107"/>
                <wp:lineTo x="3071" y="2706"/>
                <wp:lineTo x="-537" y="2909"/>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11">
                      <a:extLst>
                        <a:ext uri="{28A0092B-C50C-407E-A947-70E740481C1C}">
                          <a14:useLocalDpi xmlns:a14="http://schemas.microsoft.com/office/drawing/2010/main" val="0"/>
                        </a:ext>
                      </a:extLst>
                    </a:blip>
                    <a:stretch>
                      <a:fillRect/>
                    </a:stretch>
                  </pic:blipFill>
                  <pic:spPr>
                    <a:xfrm rot="256519">
                      <a:off x="0" y="0"/>
                      <a:ext cx="1971040" cy="26276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363" behindDoc="0" locked="0" layoutInCell="1" allowOverlap="1" wp14:anchorId="0D9BB168" wp14:editId="28F1A40C">
            <wp:simplePos x="0" y="0"/>
            <wp:positionH relativeFrom="page">
              <wp:posOffset>5369560</wp:posOffset>
            </wp:positionH>
            <wp:positionV relativeFrom="page">
              <wp:posOffset>7912100</wp:posOffset>
            </wp:positionV>
            <wp:extent cx="1621155" cy="1621155"/>
            <wp:effectExtent l="254000" t="254000" r="283845" b="309245"/>
            <wp:wrapTight wrapText="bothSides">
              <wp:wrapPolygon edited="0">
                <wp:start x="-1752" y="-1573"/>
                <wp:lineTo x="-2113" y="15616"/>
                <wp:lineTo x="-1934" y="21070"/>
                <wp:lineTo x="18634" y="23295"/>
                <wp:lineTo x="21133" y="23927"/>
                <wp:lineTo x="22804" y="23662"/>
                <wp:lineTo x="23135" y="17100"/>
                <wp:lineTo x="22914" y="-3767"/>
                <wp:lineTo x="1591" y="-2102"/>
                <wp:lineTo x="-1752" y="-1573"/>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540005">
                      <a:off x="0" y="0"/>
                      <a:ext cx="1621155" cy="1621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41DE">
        <w:rPr>
          <w:noProof/>
        </w:rPr>
        <mc:AlternateContent>
          <mc:Choice Requires="wps">
            <w:drawing>
              <wp:anchor distT="0" distB="0" distL="114300" distR="114300" simplePos="0" relativeHeight="251658260" behindDoc="0" locked="0" layoutInCell="1" allowOverlap="1" wp14:anchorId="592F1BDA" wp14:editId="7F4C5C93">
                <wp:simplePos x="0" y="0"/>
                <wp:positionH relativeFrom="page">
                  <wp:posOffset>3295650</wp:posOffset>
                </wp:positionH>
                <wp:positionV relativeFrom="page">
                  <wp:posOffset>8573770</wp:posOffset>
                </wp:positionV>
                <wp:extent cx="1454150" cy="1118870"/>
                <wp:effectExtent l="0" t="0" r="0" b="24130"/>
                <wp:wrapTight wrapText="bothSides">
                  <wp:wrapPolygon edited="0">
                    <wp:start x="377" y="0"/>
                    <wp:lineTo x="377" y="21575"/>
                    <wp:lineTo x="20751" y="21575"/>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C048FA" w:rsidRDefault="00C048FA" w:rsidP="007A7271">
                            <w:pPr>
                              <w:pStyle w:val="BodyText"/>
                              <w:contextualSpacing/>
                            </w:pPr>
                            <w:r>
                              <w:t>We will be going to the Center for Church Leadership</w:t>
                            </w:r>
                          </w:p>
                          <w:p w:rsidR="00C048FA" w:rsidRPr="00B047B0" w:rsidRDefault="00C048FA" w:rsidP="003C41DE">
                            <w:pPr>
                              <w:pStyle w:val="BodyText"/>
                              <w:spacing w:line="240" w:lineRule="auto"/>
                              <w:contextualSpacing/>
                            </w:pPr>
                            <w:proofErr w:type="gramStart"/>
                            <w:r>
                              <w:t>Summit, 3/9/19, in Cincinnati.</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259.5pt;margin-top:675.1pt;width:114.5pt;height:88.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" mv:complextextbox="1" filled="f" stroked="f">
                <v:textbox inset=",0,,0">
                  <w:txbxContent>
                    <w:p w:rsidR="00C048FA" w:rsidRDefault="00C048FA" w:rsidP="007A7271">
                      <w:pPr>
                        <w:pStyle w:val="BodyText"/>
                        <w:contextualSpacing/>
                      </w:pPr>
                      <w:r>
                        <w:t>We will be going to the Center for Church Leadership</w:t>
                      </w:r>
                    </w:p>
                    <w:p w:rsidR="00C048FA" w:rsidRPr="00B047B0" w:rsidRDefault="00C048FA" w:rsidP="003C41DE">
                      <w:pPr>
                        <w:pStyle w:val="BodyText"/>
                        <w:spacing w:line="240" w:lineRule="auto"/>
                        <w:contextualSpacing/>
                      </w:pPr>
                      <w:proofErr w:type="gramStart"/>
                      <w:r>
                        <w:t>Summit, 3/9/19, in Cincinnati.</w:t>
                      </w:r>
                      <w:proofErr w:type="gramEnd"/>
                    </w:p>
                  </w:txbxContent>
                </v:textbox>
                <w10:wrap type="tight" anchorx="page" anchory="page"/>
              </v:shape>
            </w:pict>
          </mc:Fallback>
        </mc:AlternateContent>
      </w:r>
      <w:r w:rsidR="003C41DE">
        <w:rPr>
          <w:noProof/>
        </w:rPr>
        <mc:AlternateContent>
          <mc:Choice Requires="wps">
            <w:drawing>
              <wp:anchor distT="0" distB="0" distL="114300" distR="114300" simplePos="0" relativeHeight="251658257" behindDoc="0" locked="0" layoutInCell="1" allowOverlap="1" wp14:anchorId="2F886033" wp14:editId="1DDF547A">
                <wp:simplePos x="0" y="0"/>
                <wp:positionH relativeFrom="page">
                  <wp:posOffset>1831975</wp:posOffset>
                </wp:positionH>
                <wp:positionV relativeFrom="page">
                  <wp:posOffset>8573770</wp:posOffset>
                </wp:positionV>
                <wp:extent cx="1454150" cy="1077595"/>
                <wp:effectExtent l="0" t="0" r="0" b="14605"/>
                <wp:wrapTight wrapText="bothSides">
                  <wp:wrapPolygon edited="0">
                    <wp:start x="377" y="0"/>
                    <wp:lineTo x="377" y="21384"/>
                    <wp:lineTo x="20751" y="21384"/>
                    <wp:lineTo x="20751" y="0"/>
                    <wp:lineTo x="377"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C048FA" w:rsidRPr="00B047B0" w:rsidRDefault="00C048FA" w:rsidP="00C66E1B">
                            <w:pPr>
                              <w:pStyle w:val="BodyText"/>
                            </w:pPr>
                            <w:r>
                              <w:t>The NOAH Annual Meeting will be online this year.  Please be watching inbox!</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21" o:spid="_x0000_s1027" type="#_x0000_t202" style="position:absolute;margin-left:144.25pt;margin-top:675.1pt;width:114.5pt;height:84.85pt;z-index:2516582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" mv:complextextbox="1" filled="f" stroked="f">
                <v:textbox inset=",0,,0">
                  <w:txbxContent>
                    <w:p w:rsidR="00C048FA" w:rsidRPr="00B047B0" w:rsidRDefault="00C048FA" w:rsidP="00C66E1B">
                      <w:pPr>
                        <w:pStyle w:val="BodyText"/>
                      </w:pPr>
                      <w:r>
                        <w:t>The NOAH Annual Meeting will be online this year.  Please be watching inbox!</w:t>
                      </w:r>
                    </w:p>
                  </w:txbxContent>
                </v:textbox>
                <w10:wrap type="tight" anchorx="page" anchory="page"/>
              </v:shape>
            </w:pict>
          </mc:Fallback>
        </mc:AlternateContent>
      </w:r>
      <w:r w:rsidR="003C41DE">
        <w:rPr>
          <w:noProof/>
        </w:rPr>
        <mc:AlternateContent>
          <mc:Choice Requires="wps">
            <w:drawing>
              <wp:anchor distT="0" distB="0" distL="114300" distR="114300" simplePos="0" relativeHeight="251659403" behindDoc="0" locked="0" layoutInCell="1" allowOverlap="1" wp14:anchorId="1BB89EE5" wp14:editId="14B4711D">
                <wp:simplePos x="0" y="0"/>
                <wp:positionH relativeFrom="page">
                  <wp:posOffset>368300</wp:posOffset>
                </wp:positionH>
                <wp:positionV relativeFrom="page">
                  <wp:posOffset>8611870</wp:posOffset>
                </wp:positionV>
                <wp:extent cx="1454150" cy="1077595"/>
                <wp:effectExtent l="0" t="0" r="0" b="14605"/>
                <wp:wrapTight wrapText="bothSides">
                  <wp:wrapPolygon edited="0">
                    <wp:start x="377" y="0"/>
                    <wp:lineTo x="377" y="21384"/>
                    <wp:lineTo x="20751" y="21384"/>
                    <wp:lineTo x="20751" y="0"/>
                    <wp:lineTo x="37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C048FA" w:rsidRPr="00B047B0" w:rsidRDefault="00C048FA" w:rsidP="00C66E1B">
                            <w:pPr>
                              <w:pStyle w:val="BodyText"/>
                            </w:pPr>
                            <w:r>
                              <w:t>The current NCSC Call is designated for the Valley Christian Church.</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8" o:spid="_x0000_s1028" type="#_x0000_t202" style="position:absolute;margin-left:29pt;margin-top:678.1pt;width:114.5pt;height:84.85pt;z-index:2516594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" mv:complextextbox="1" filled="f" stroked="f">
                <v:textbox inset=",0,,0">
                  <w:txbxContent>
                    <w:p w:rsidR="00C048FA" w:rsidRPr="00B047B0" w:rsidRDefault="00C048FA" w:rsidP="00C66E1B">
                      <w:pPr>
                        <w:pStyle w:val="BodyText"/>
                      </w:pPr>
                      <w:r>
                        <w:t>The current NCSC Call is designated for the Valley Christian Church.</w:t>
                      </w:r>
                    </w:p>
                  </w:txbxContent>
                </v:textbox>
                <w10:wrap type="tight" anchorx="page" anchory="page"/>
              </v:shape>
            </w:pict>
          </mc:Fallback>
        </mc:AlternateContent>
      </w:r>
      <w:r w:rsidR="00F55A43">
        <w:rPr>
          <w:noProof/>
        </w:rPr>
        <mc:AlternateContent>
          <mc:Choice Requires="wpg">
            <w:drawing>
              <wp:anchor distT="0" distB="0" distL="114300" distR="114300" simplePos="0" relativeHeight="251658249" behindDoc="0" locked="0" layoutInCell="1" allowOverlap="1">
                <wp:simplePos x="0" y="0"/>
                <wp:positionH relativeFrom="page">
                  <wp:posOffset>5054600</wp:posOffset>
                </wp:positionH>
                <wp:positionV relativeFrom="page">
                  <wp:posOffset>3947160</wp:posOffset>
                </wp:positionV>
                <wp:extent cx="2352040" cy="3850640"/>
                <wp:effectExtent l="0" t="0" r="0" b="10160"/>
                <wp:wrapThrough wrapText="bothSides">
                  <wp:wrapPolygon edited="0">
                    <wp:start x="233" y="0"/>
                    <wp:lineTo x="233" y="21515"/>
                    <wp:lineTo x="20994" y="21515"/>
                    <wp:lineTo x="20994" y="0"/>
                    <wp:lineTo x="233" y="0"/>
                  </wp:wrapPolygon>
                </wp:wrapThrough>
                <wp:docPr id="30" name="Group 30"/>
                <wp:cNvGraphicFramePr/>
                <a:graphic xmlns:a="http://schemas.openxmlformats.org/drawingml/2006/main">
                  <a:graphicData uri="http://schemas.microsoft.com/office/word/2010/wordprocessingGroup">
                    <wpg:wgp>
                      <wpg:cNvGrpSpPr/>
                      <wpg:grpSpPr>
                        <a:xfrm>
                          <a:off x="0" y="0"/>
                          <a:ext cx="2352040" cy="3850640"/>
                          <a:chOff x="0" y="0"/>
                          <a:chExt cx="2352040" cy="3850640"/>
                        </a:xfrm>
                        <a:extLst>
                          <a:ext uri="{0CCBE362-F206-4b92-989A-16890622DB6E}">
                            <ma14:wrappingTextBoxFlag xmlns:ma14="http://schemas.microsoft.com/office/mac/drawingml/2011/main" val="1"/>
                          </a:ext>
                        </a:extLst>
                      </wpg:grpSpPr>
                      <wps:wsp>
                        <wps:cNvPr id="116" name="Text Box 10"/>
                        <wps:cNvSpPr txBox="1">
                          <a:spLocks noChangeArrowheads="1"/>
                        </wps:cNvSpPr>
                        <wps:spPr bwMode="auto">
                          <a:xfrm>
                            <a:off x="0" y="0"/>
                            <a:ext cx="2352040" cy="385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 name="Text Box 7"/>
                        <wps:cNvSpPr txBox="1"/>
                        <wps:spPr>
                          <a:xfrm>
                            <a:off x="91440" y="0"/>
                            <a:ext cx="2169160" cy="1736090"/>
                          </a:xfrm>
                          <a:prstGeom prst="rect">
                            <a:avLst/>
                          </a:prstGeom>
                          <a:noFill/>
                          <a:ln>
                            <a:noFill/>
                          </a:ln>
                          <a:effectLst/>
                          <a:extLst>
                            <a:ext uri="{C572A759-6A51-4108-AA02-DFA0A04FC94B}">
                              <ma14:wrappingTextBoxFlag xmlns:ma14="http://schemas.microsoft.com/office/mac/drawingml/2011/main"/>
                            </a:ext>
                          </a:extLst>
                        </wps:spPr>
                        <wps:txbx id="4">
                          <w:txbxContent>
                            <w:p w:rsidR="00C048FA" w:rsidRDefault="00C048FA" w:rsidP="007C1A0E">
                              <w:pPr>
                                <w:pStyle w:val="BodyText2"/>
                                <w:jc w:val="left"/>
                                <w:rPr>
                                  <w:rFonts w:ascii="Cambria" w:hAnsi="Cambria"/>
                                  <w:sz w:val="24"/>
                                </w:rPr>
                              </w:pPr>
                              <w:r>
                                <w:rPr>
                                  <w:rFonts w:ascii="Cambria" w:hAnsi="Cambria"/>
                                  <w:sz w:val="24"/>
                                </w:rPr>
                                <w:t xml:space="preserve">     Our vision is to make disciple who plant churches!  We would like to make church planting a normal, everyday, healthy, intentional part of every disciples life!  That vision also carries over into our local congregations as disciples serve their communities.</w:t>
                              </w:r>
                            </w:p>
                            <w:p w:rsidR="00C048FA" w:rsidRDefault="00C048FA" w:rsidP="007C1A0E">
                              <w:pPr>
                                <w:pStyle w:val="BodyText2"/>
                                <w:jc w:val="left"/>
                                <w:rPr>
                                  <w:rFonts w:ascii="Cambria" w:hAnsi="Cambria"/>
                                  <w:sz w:val="24"/>
                                </w:rPr>
                              </w:pPr>
                              <w:r>
                                <w:rPr>
                                  <w:rFonts w:ascii="Cambria" w:hAnsi="Cambria"/>
                                  <w:sz w:val="24"/>
                                </w:rPr>
                                <w:t xml:space="preserve">     With that being said, NOAH absolutely needs help to accomplish this God given vision.  Jesus instructed us to pray for </w:t>
                              </w:r>
                              <w:r>
                                <w:rPr>
                                  <w:rFonts w:ascii="Cambria" w:hAnsi="Cambria"/>
                                  <w:b/>
                                  <w:i/>
                                  <w:sz w:val="24"/>
                                  <w:u w:val="single"/>
                                </w:rPr>
                                <w:t xml:space="preserve">workers, because the fields are already ripe and ready to be harvested!  </w:t>
                              </w:r>
                              <w:proofErr w:type="gramStart"/>
                              <w:r>
                                <w:rPr>
                                  <w:rFonts w:ascii="Cambria" w:hAnsi="Cambria"/>
                                  <w:sz w:val="24"/>
                                </w:rPr>
                                <w:t>( see</w:t>
                              </w:r>
                              <w:proofErr w:type="gramEnd"/>
                              <w:r>
                                <w:rPr>
                                  <w:rFonts w:ascii="Cambria" w:hAnsi="Cambria"/>
                                  <w:sz w:val="24"/>
                                </w:rPr>
                                <w:t xml:space="preserve"> what I did right there?  You thought that I was going to ask for money right??  </w:t>
                              </w:r>
                              <w:r w:rsidRPr="00075BF6">
                                <w:rPr>
                                  <w:rFonts w:ascii="Cambria" w:hAnsi="Cambria"/>
                                  <w:sz w:val="24"/>
                                </w:rPr>
                                <w:sym w:font="Wingdings" w:char="F04A"/>
                              </w:r>
                              <w:r>
                                <w:rPr>
                                  <w:rFonts w:ascii="Cambria" w:hAnsi="Cambria"/>
                                  <w:sz w:val="24"/>
                                </w:rPr>
                                <w:t>)                                            Continued on Next Page</w:t>
                              </w:r>
                            </w:p>
                            <w:p w:rsidR="00C048FA" w:rsidRDefault="00C048FA" w:rsidP="007C1A0E">
                              <w:pPr>
                                <w:pStyle w:val="BodyText2"/>
                                <w:jc w:val="left"/>
                                <w:rPr>
                                  <w:rFonts w:ascii="Cambria" w:hAnsi="Cambria"/>
                                  <w:sz w:val="24"/>
                                </w:rPr>
                              </w:pPr>
                            </w:p>
                            <w:p w:rsidR="00C048FA" w:rsidRPr="007C1A0E" w:rsidRDefault="00C048FA" w:rsidP="007C1A0E">
                              <w:pPr>
                                <w:pStyle w:val="BodyText2"/>
                                <w:jc w:val="left"/>
                                <w:rPr>
                                  <w:rFonts w:ascii="Cambria" w:hAnsi="Cambria"/>
                                  <w:sz w:val="24"/>
                                </w:rPr>
                              </w:pPr>
                              <w:r>
                                <w:rPr>
                                  <w:rFonts w:ascii="Cambria" w:hAnsi="Cambria"/>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734820"/>
                            <a:ext cx="2169160" cy="178816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521710"/>
                            <a:ext cx="2169160" cy="30670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29" style="position:absolute;margin-left:398pt;margin-top:310.8pt;width:185.2pt;height:303.2pt;z-index:251658249;mso-position-horizontal-relative:page;mso-position-vertical-relative:page" coordsize="2352040,3850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" mv:complextextbox="1">
                <v:shape id="Text Box 10" o:spid="_x0000_s1030" type="#_x0000_t202" style="position:absolute;width:2352040;height:3850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zYbwgAA&#10;ANwAAAAPAAAAZHJzL2Rvd25yZXYueG1sRE9Li8IwEL4L/ocwgjdN3YNK1yhFKKyg4GPZ82wztsVm&#10;0jZRq7/eLCx4m4/vOYtVZypxo9aVlhVMxhEI4szqknMF36d0NAfhPLLGyjIpeJCD1bLfW2Cs7Z0P&#10;dDv6XIQQdjEqKLyvYyldVpBBN7Y1ceDOtjXoA2xzqVu8h3BTyY8omkqDJYeGAmtaF5RdjlejYLf/&#10;bZ6byJkq8Wk6S/bN9vzTKDUcdMknCE+df4v/3V86zJ9M4e+Zc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LNhvCAAAA3AAAAA8AAAAAAAAAAAAAAAAAlwIAAGRycy9kb3du&#10;cmV2LnhtbFBLBQYAAAAABAAEAPUAAACGAwAAAAA=&#10;" mv:complextextbox="1" filled="f" stroked="f">
                  <v:textbox inset=",0,,0"/>
                </v:shape>
                <v:shape id="Text Box 7" o:spid="_x0000_s1031" type="#_x0000_t202" style="position:absolute;left:91440;width:2169160;height:1736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23" inset="0,0,0,0">
                    <w:txbxContent>
                      <w:p w:rsidR="00C048FA" w:rsidRDefault="00C048FA" w:rsidP="007C1A0E">
                        <w:pPr>
                          <w:pStyle w:val="BodyText2"/>
                          <w:jc w:val="left"/>
                          <w:rPr>
                            <w:rFonts w:ascii="Cambria" w:hAnsi="Cambria"/>
                            <w:sz w:val="24"/>
                          </w:rPr>
                        </w:pPr>
                        <w:r>
                          <w:rPr>
                            <w:rFonts w:ascii="Cambria" w:hAnsi="Cambria"/>
                            <w:sz w:val="24"/>
                          </w:rPr>
                          <w:t xml:space="preserve">     Our vision is to make disciple who plant churches!  We would like to make church planting a normal, everyday, healthy, intentional part of every disciples life!  That vision also carries over into our local congregations as disciples serve their communities.</w:t>
                        </w:r>
                      </w:p>
                      <w:p w:rsidR="00C048FA" w:rsidRDefault="00C048FA" w:rsidP="007C1A0E">
                        <w:pPr>
                          <w:pStyle w:val="BodyText2"/>
                          <w:jc w:val="left"/>
                          <w:rPr>
                            <w:rFonts w:ascii="Cambria" w:hAnsi="Cambria"/>
                            <w:sz w:val="24"/>
                          </w:rPr>
                        </w:pPr>
                        <w:r>
                          <w:rPr>
                            <w:rFonts w:ascii="Cambria" w:hAnsi="Cambria"/>
                            <w:sz w:val="24"/>
                          </w:rPr>
                          <w:t xml:space="preserve">     With that being said, NOAH absolutely needs help to accomplish this God given vision.  Jesus instructed us to pray for </w:t>
                        </w:r>
                        <w:r>
                          <w:rPr>
                            <w:rFonts w:ascii="Cambria" w:hAnsi="Cambria"/>
                            <w:b/>
                            <w:i/>
                            <w:sz w:val="24"/>
                            <w:u w:val="single"/>
                          </w:rPr>
                          <w:t xml:space="preserve">workers, because the fields are already ripe and ready to be harvested!  </w:t>
                        </w:r>
                        <w:proofErr w:type="gramStart"/>
                        <w:r>
                          <w:rPr>
                            <w:rFonts w:ascii="Cambria" w:hAnsi="Cambria"/>
                            <w:sz w:val="24"/>
                          </w:rPr>
                          <w:t>( see</w:t>
                        </w:r>
                        <w:proofErr w:type="gramEnd"/>
                        <w:r>
                          <w:rPr>
                            <w:rFonts w:ascii="Cambria" w:hAnsi="Cambria"/>
                            <w:sz w:val="24"/>
                          </w:rPr>
                          <w:t xml:space="preserve"> what I did right there?  You thought that I was going to ask for money right??  </w:t>
                        </w:r>
                        <w:r w:rsidRPr="00075BF6">
                          <w:rPr>
                            <w:rFonts w:ascii="Cambria" w:hAnsi="Cambria"/>
                            <w:sz w:val="24"/>
                          </w:rPr>
                          <w:sym w:font="Wingdings" w:char="F04A"/>
                        </w:r>
                        <w:r>
                          <w:rPr>
                            <w:rFonts w:ascii="Cambria" w:hAnsi="Cambria"/>
                            <w:sz w:val="24"/>
                          </w:rPr>
                          <w:t>)                                            Continued on Next Page</w:t>
                        </w:r>
                      </w:p>
                      <w:p w:rsidR="00C048FA" w:rsidRDefault="00C048FA" w:rsidP="007C1A0E">
                        <w:pPr>
                          <w:pStyle w:val="BodyText2"/>
                          <w:jc w:val="left"/>
                          <w:rPr>
                            <w:rFonts w:ascii="Cambria" w:hAnsi="Cambria"/>
                            <w:sz w:val="24"/>
                          </w:rPr>
                        </w:pPr>
                      </w:p>
                      <w:p w:rsidR="00C048FA" w:rsidRPr="007C1A0E" w:rsidRDefault="00C048FA" w:rsidP="007C1A0E">
                        <w:pPr>
                          <w:pStyle w:val="BodyText2"/>
                          <w:jc w:val="left"/>
                          <w:rPr>
                            <w:rFonts w:ascii="Cambria" w:hAnsi="Cambria"/>
                            <w:sz w:val="24"/>
                          </w:rPr>
                        </w:pPr>
                        <w:r>
                          <w:rPr>
                            <w:rFonts w:ascii="Cambria" w:hAnsi="Cambria"/>
                            <w:sz w:val="24"/>
                          </w:rPr>
                          <w:t xml:space="preserve">  </w:t>
                        </w:r>
                      </w:p>
                    </w:txbxContent>
                  </v:textbox>
                </v:shape>
                <v:shape id="Text Box 23" o:spid="_x0000_s1032" type="#_x0000_t202" style="position:absolute;left:91440;top:1734820;width:2169160;height:1788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9" inset="0,0,0,0">
                    <w:txbxContent/>
                  </v:textbox>
                </v:shape>
                <v:shape id="Text Box 29" o:spid="_x0000_s1033" type="#_x0000_t202" style="position:absolute;left:91440;top:3521710;width:216916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C66E1B">
        <w:rPr>
          <w:noProof/>
        </w:rPr>
        <mc:AlternateContent>
          <mc:Choice Requires="wps">
            <w:drawing>
              <wp:anchor distT="0" distB="0" distL="114300" distR="114300" simplePos="0" relativeHeight="251658244" behindDoc="0" locked="0" layoutInCell="0" allowOverlap="1" wp14:anchorId="3B9CDA61" wp14:editId="0B728B0A">
                <wp:simplePos x="0" y="0"/>
                <wp:positionH relativeFrom="page">
                  <wp:posOffset>444500</wp:posOffset>
                </wp:positionH>
                <wp:positionV relativeFrom="page">
                  <wp:posOffset>7894320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C048FA" w:rsidRDefault="00C048FA" w:rsidP="00C66E1B">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margin-left:35pt;margin-top:621.6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lat24DAABR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" o:allowincell="f" fillcolor="#869c60 [3204]" stroked="f" strokecolor="#4a7ebb" strokeweight="1.5pt">
                <v:stroke o:forcedash="t"/>
                <v:shadow opacity="22938f" mv:blur="38100f" offset="0,2pt"/>
                <v:textbox inset=",0,,0">
                  <w:txbxContent>
                    <w:p w:rsidR="00C048FA" w:rsidRDefault="00C048FA" w:rsidP="00C66E1B">
                      <w:pPr>
                        <w:pStyle w:val="Heading4"/>
                      </w:pPr>
                      <w:r>
                        <w:t>Save the Date!</w:t>
                      </w:r>
                    </w:p>
                  </w:txbxContent>
                </v:textbox>
                <w10:wrap type="tight" anchorx="page" anchory="page"/>
              </v:rect>
            </w:pict>
          </mc:Fallback>
        </mc:AlternateContent>
      </w:r>
      <w:r w:rsidR="00C66E1B">
        <w:rPr>
          <w:noProof/>
        </w:rPr>
        <mc:AlternateContent>
          <mc:Choice Requires="wps">
            <w:drawing>
              <wp:anchor distT="0" distB="0" distL="114300" distR="114300" simplePos="0" relativeHeight="251658251" behindDoc="0" locked="0" layoutInCell="1" allowOverlap="1" wp14:anchorId="444CC344" wp14:editId="4FEBF03A">
                <wp:simplePos x="0" y="0"/>
                <wp:positionH relativeFrom="page">
                  <wp:posOffset>444500</wp:posOffset>
                </wp:positionH>
                <wp:positionV relativeFrom="page">
                  <wp:posOffset>6223000</wp:posOffset>
                </wp:positionV>
                <wp:extent cx="4305300" cy="1574800"/>
                <wp:effectExtent l="0" t="0" r="0" b="0"/>
                <wp:wrapTight wrapText="bothSides">
                  <wp:wrapPolygon edited="0">
                    <wp:start x="127" y="0"/>
                    <wp:lineTo x="127" y="21252"/>
                    <wp:lineTo x="21281" y="21252"/>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C048FA" w:rsidRPr="00C66E1B" w:rsidRDefault="00C048FA" w:rsidP="00C66E1B">
                            <w:pPr>
                              <w:pStyle w:val="BodyText"/>
                              <w:rPr>
                                <w:rFonts w:ascii="Cambria" w:hAnsi="Cambria"/>
                              </w:rPr>
                            </w:pPr>
                            <w:r>
                              <w:rPr>
                                <w:rFonts w:ascii="Cambria" w:hAnsi="Cambria"/>
                              </w:rPr>
                              <w:t xml:space="preserve">     We are excited to share the news with you that after years of looking, praying, and searching God opened the door for Valley Christian Church to be in their own facility!  Their worship attendance more than doubled when they held their very first public worship service in their new building.  Since they moved into their building, they continue to have first time guests in worship with them nearly every Sunday!  We say, “Yea God!!!!”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35pt;margin-top:490pt;width:339pt;height:124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" mv:complextextbox="1" filled="f" stroked="f">
                <v:textbox inset=",0,,0">
                  <w:txbxContent>
                    <w:p w:rsidR="00C048FA" w:rsidRPr="00C66E1B" w:rsidRDefault="00C048FA" w:rsidP="00C66E1B">
                      <w:pPr>
                        <w:pStyle w:val="BodyText"/>
                        <w:rPr>
                          <w:rFonts w:ascii="Cambria" w:hAnsi="Cambria"/>
                        </w:rPr>
                      </w:pPr>
                      <w:r>
                        <w:rPr>
                          <w:rFonts w:ascii="Cambria" w:hAnsi="Cambria"/>
                        </w:rPr>
                        <w:t xml:space="preserve">     We are excited to share the news with you that after years of looking, praying, and searching God opened the door for Valley Christian Church to be in their own facility!  Their worship attendance more than doubled when they held their very first public worship service in their new building.  Since they moved into their building, they continue to have first time guests in worship with them nearly every Sunday!  We say, “Yea God!!!!”</w:t>
                      </w:r>
                    </w:p>
                  </w:txbxContent>
                </v:textbox>
                <w10:wrap type="tight" anchorx="page" anchory="page"/>
              </v:shape>
            </w:pict>
          </mc:Fallback>
        </mc:AlternateContent>
      </w:r>
      <w:r w:rsidR="00C66E1B">
        <w:rPr>
          <w:noProof/>
        </w:rPr>
        <w:drawing>
          <wp:anchor distT="0" distB="0" distL="114300" distR="114300" simplePos="0" relativeHeight="251663499" behindDoc="0" locked="0" layoutInCell="1" allowOverlap="1" wp14:anchorId="296BC9D2" wp14:editId="272A5495">
            <wp:simplePos x="0" y="0"/>
            <wp:positionH relativeFrom="page">
              <wp:posOffset>1049655</wp:posOffset>
            </wp:positionH>
            <wp:positionV relativeFrom="page">
              <wp:posOffset>1011555</wp:posOffset>
            </wp:positionV>
            <wp:extent cx="1884045" cy="1156501"/>
            <wp:effectExtent l="0" t="0" r="0" b="12065"/>
            <wp:wrapThrough wrapText="bothSides">
              <wp:wrapPolygon edited="0">
                <wp:start x="0" y="0"/>
                <wp:lineTo x="0" y="21351"/>
                <wp:lineTo x="21258" y="21351"/>
                <wp:lineTo x="212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H Logo.jpg"/>
                    <pic:cNvPicPr/>
                  </pic:nvPicPr>
                  <pic:blipFill>
                    <a:blip r:embed="rId13">
                      <a:extLst>
                        <a:ext uri="{28A0092B-C50C-407E-A947-70E740481C1C}">
                          <a14:useLocalDpi xmlns:a14="http://schemas.microsoft.com/office/drawing/2010/main" val="0"/>
                        </a:ext>
                      </a:extLst>
                    </a:blip>
                    <a:stretch>
                      <a:fillRect/>
                    </a:stretch>
                  </pic:blipFill>
                  <pic:spPr>
                    <a:xfrm>
                      <a:off x="0" y="0"/>
                      <a:ext cx="1884045" cy="1156501"/>
                    </a:xfrm>
                    <a:prstGeom prst="rect">
                      <a:avLst/>
                    </a:prstGeom>
                  </pic:spPr>
                </pic:pic>
              </a:graphicData>
            </a:graphic>
            <wp14:sizeRelH relativeFrom="margin">
              <wp14:pctWidth>0</wp14:pctWidth>
            </wp14:sizeRelH>
            <wp14:sizeRelV relativeFrom="margin">
              <wp14:pctHeight>0</wp14:pctHeight>
            </wp14:sizeRelV>
          </wp:anchor>
        </w:drawing>
      </w:r>
      <w:r w:rsidR="0060684F">
        <w:rPr>
          <w:noProof/>
        </w:rPr>
        <mc:AlternateContent>
          <mc:Choice Requires="wps">
            <w:drawing>
              <wp:anchor distT="0" distB="0" distL="114300" distR="114300" simplePos="0" relativeHeight="251658247" behindDoc="0" locked="0" layoutInCell="1" allowOverlap="1" wp14:anchorId="1DFBA30F" wp14:editId="59AB4280">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9319E0" w:rsidRDefault="00C048FA" w:rsidP="009319E0">
                            <w:pPr>
                              <w:pStyle w:val="Subtitle"/>
                              <w:rPr>
                                <w:color w:val="auto"/>
                              </w:rPr>
                            </w:pPr>
                            <w:r w:rsidRPr="009319E0">
                              <w:rPr>
                                <w:color w:val="auto"/>
                              </w:rPr>
                              <w:t xml:space="preserve">NOAH News is Good News!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QOrv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" filled="f" stroked="f">
                <v:textbox inset=",0,,0">
                  <w:txbxContent>
                    <w:p w:rsidR="00C048FA" w:rsidRPr="009319E0" w:rsidRDefault="00C048FA" w:rsidP="009319E0">
                      <w:pPr>
                        <w:pStyle w:val="Subtitle"/>
                        <w:rPr>
                          <w:color w:val="auto"/>
                        </w:rPr>
                      </w:pPr>
                      <w:r w:rsidRPr="009319E0">
                        <w:rPr>
                          <w:color w:val="auto"/>
                        </w:rPr>
                        <w:t xml:space="preserve">NOAH News is Good News!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1A23105A" wp14:editId="4E371D18">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9319E0" w:rsidRDefault="00C048FA" w:rsidP="00C66E1B">
                            <w:pPr>
                              <w:pStyle w:val="Title"/>
                              <w:rPr>
                                <w:color w:val="AD0202" w:themeColor="text2"/>
                              </w:rPr>
                            </w:pPr>
                            <w:r>
                              <w:t xml:space="preserve">         </w:t>
                            </w:r>
                            <w:r w:rsidRPr="009319E0">
                              <w:rPr>
                                <w:color w:val="AD0202" w:themeColor="text2"/>
                              </w:rPr>
                              <w:t>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7"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k9Zv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Xj&#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JI5PWb6AgAAWQYAAA4AAAAAAAAAAAAAAAAALAIAAGRycy9lMm9Eb2MueG1sUEsBAi0AFAAGAAgA&#10;AAAhAAnGV5LfAAAACwEAAA8AAAAAAAAAAAAAAAAAUgUAAGRycy9kb3ducmV2LnhtbFBLBQYAAAAA&#10;BAAEAPMAAABeBgAAAAA=&#10;" filled="f" stroked="f">
                <v:textbox inset=",0,,0">
                  <w:txbxContent>
                    <w:p w:rsidR="00C048FA" w:rsidRPr="009319E0" w:rsidRDefault="00C048FA" w:rsidP="00C66E1B">
                      <w:pPr>
                        <w:pStyle w:val="Title"/>
                        <w:rPr>
                          <w:color w:val="AD0202" w:themeColor="text2"/>
                        </w:rPr>
                      </w:pPr>
                      <w:r>
                        <w:t xml:space="preserve">         </w:t>
                      </w:r>
                      <w:r w:rsidRPr="009319E0">
                        <w:rPr>
                          <w:color w:val="AD0202" w:themeColor="text2"/>
                        </w:rPr>
                        <w:t>NEWS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3363F7BD" wp14:editId="1D23D538">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Default="00C048FA" w:rsidP="00C66E1B">
                            <w:pPr>
                              <w:pStyle w:val="CoverHeader"/>
                            </w:pPr>
                            <w:r>
                              <w:t>Fall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8"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BFc8ci&#10;9gIAAFgGAAAOAAAAAAAAAAAAAAAAACwCAABkcnMvZTJvRG9jLnhtbFBLAQItABQABgAIAAAAIQA9&#10;pwGq3gAAAAsBAAAPAAAAAAAAAAAAAAAAAE4FAABkcnMvZG93bnJldi54bWxQSwUGAAAAAAQABADz&#10;AAAAWQYAAAAA&#10;" filled="f" stroked="f">
                <v:textbox inset=",0,,0">
                  <w:txbxContent>
                    <w:p w:rsidR="00C048FA" w:rsidRDefault="00C048FA" w:rsidP="00C66E1B">
                      <w:pPr>
                        <w:pStyle w:val="CoverHeader"/>
                      </w:pPr>
                      <w:r>
                        <w:t>Fall 2018</w:t>
                      </w:r>
                    </w:p>
                  </w:txbxContent>
                </v:textbox>
                <w10:wrap type="tight" anchorx="page" anchory="page"/>
              </v:shape>
            </w:pict>
          </mc:Fallback>
        </mc:AlternateContent>
      </w:r>
      <w:r w:rsidR="00321DB9">
        <w:rPr>
          <w:noProof/>
        </w:rPr>
        <w:drawing>
          <wp:anchor distT="0" distB="0" distL="114300" distR="114300" simplePos="0" relativeHeight="251658362" behindDoc="0" locked="0" layoutInCell="1" allowOverlap="1" wp14:anchorId="6F88F1BF" wp14:editId="73AF2159">
            <wp:simplePos x="5486400" y="8229600"/>
            <wp:positionH relativeFrom="page">
              <wp:posOffset>139485</wp:posOffset>
            </wp:positionH>
            <wp:positionV relativeFrom="page">
              <wp:posOffset>2975675</wp:posOffset>
            </wp:positionV>
            <wp:extent cx="1906291" cy="2433233"/>
            <wp:effectExtent l="0" t="0" r="0" b="0"/>
            <wp:wrapTight wrapText="bothSides">
              <wp:wrapPolygon edited="0">
                <wp:start x="8634" y="4059"/>
                <wp:lineTo x="5468" y="5186"/>
                <wp:lineTo x="2302" y="7215"/>
                <wp:lineTo x="1439" y="11274"/>
                <wp:lineTo x="3454" y="14882"/>
                <wp:lineTo x="4605" y="18489"/>
                <wp:lineTo x="4605" y="19166"/>
                <wp:lineTo x="7483" y="20518"/>
                <wp:lineTo x="8634" y="20518"/>
                <wp:lineTo x="12663" y="20518"/>
                <wp:lineTo x="13815" y="20518"/>
                <wp:lineTo x="16693" y="18940"/>
                <wp:lineTo x="16405" y="18489"/>
                <wp:lineTo x="18132" y="14882"/>
                <wp:lineTo x="19571" y="11725"/>
                <wp:lineTo x="19571" y="11274"/>
                <wp:lineTo x="19283" y="8343"/>
                <wp:lineTo x="19283" y="6764"/>
                <wp:lineTo x="14390" y="4284"/>
                <wp:lineTo x="12376" y="4059"/>
                <wp:lineTo x="8634" y="4059"/>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4"/>
                    <a:srcRect/>
                    <a:stretch>
                      <a:fillRect/>
                    </a:stretch>
                  </pic:blipFill>
                  <pic:spPr bwMode="auto">
                    <a:xfrm>
                      <a:off x="0" y="0"/>
                      <a:ext cx="1906291" cy="2433233"/>
                    </a:xfrm>
                    <a:prstGeom prst="rect">
                      <a:avLst/>
                    </a:prstGeom>
                    <a:noFill/>
                    <a:ln w="9525">
                      <a:noFill/>
                      <a:miter lim="800000"/>
                      <a:headEnd/>
                      <a:tailEnd/>
                    </a:ln>
                  </pic:spPr>
                </pic:pic>
              </a:graphicData>
            </a:graphic>
          </wp:anchor>
        </w:drawing>
      </w:r>
      <w:r w:rsidR="0060684F">
        <w:rPr>
          <w:noProof/>
        </w:rPr>
        <mc:AlternateContent>
          <mc:Choice Requires="wps">
            <w:drawing>
              <wp:anchor distT="0" distB="0" distL="114300" distR="114300" simplePos="0" relativeHeight="251658262" behindDoc="0" locked="0" layoutInCell="1" allowOverlap="1" wp14:anchorId="209F4201" wp14:editId="18B3DEC8">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47765DE5" wp14:editId="22FCFFB9">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52" behindDoc="0" locked="0" layoutInCell="0" allowOverlap="1" wp14:anchorId="62F19999" wp14:editId="699E61AA">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B047B0" w:rsidRDefault="00C048FA" w:rsidP="00C66E1B">
                            <w:pPr>
                              <w:pStyle w:val="Heading5"/>
                            </w:pPr>
                            <w:r>
                              <w:t>NCSC Call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hu8v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KeobvL0&#10;AgAAVwYAAA4AAAAAAAAAAAAAAAAALAIAAGRycy9lMm9Eb2MueG1sUEsBAi0AFAAGAAgAAAAhAOks&#10;EcLfAAAADAEAAA8AAAAAAAAAAAAAAAAATAUAAGRycy9kb3ducmV2LnhtbFBLBQYAAAAABAAEAPMA&#10;AABYBgAAAAA=&#10;" o:allowincell="f" filled="f" stroked="f">
                <v:textbox inset=",0,,0">
                  <w:txbxContent>
                    <w:p w:rsidR="00C048FA" w:rsidRPr="00B047B0" w:rsidRDefault="00C048FA" w:rsidP="00C66E1B">
                      <w:pPr>
                        <w:pStyle w:val="Heading5"/>
                      </w:pPr>
                      <w:r>
                        <w:t>NCSC Call</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8" behindDoc="0" locked="0" layoutInCell="0" allowOverlap="1" wp14:anchorId="3AD7056A" wp14:editId="65F7997C">
                <wp:simplePos x="0" y="0"/>
                <wp:positionH relativeFrom="page">
                  <wp:posOffset>3295650</wp:posOffset>
                </wp:positionH>
                <wp:positionV relativeFrom="page">
                  <wp:posOffset>8296910</wp:posOffset>
                </wp:positionV>
                <wp:extent cx="1454150" cy="220345"/>
                <wp:effectExtent l="0" t="0" r="0" b="8255"/>
                <wp:wrapTight wrapText="bothSides">
                  <wp:wrapPolygon edited="0">
                    <wp:start x="377" y="0"/>
                    <wp:lineTo x="377" y="19919"/>
                    <wp:lineTo x="20751" y="19919"/>
                    <wp:lineTo x="20751" y="0"/>
                    <wp:lineTo x="377"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B047B0" w:rsidRDefault="00C048FA" w:rsidP="00C66E1B">
                            <w:pPr>
                              <w:pStyle w:val="Heading5"/>
                            </w:pPr>
                            <w:r>
                              <w:t>CCL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59.5pt;margin-top:653.3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" o:allowincell="f" filled="f" stroked="f">
                <v:textbox inset=",0,,0">
                  <w:txbxContent>
                    <w:p w:rsidR="00C048FA" w:rsidRPr="00B047B0" w:rsidRDefault="00C048FA" w:rsidP="00C66E1B">
                      <w:pPr>
                        <w:pStyle w:val="Heading5"/>
                      </w:pPr>
                      <w:r>
                        <w:t>CCL</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5" behindDoc="0" locked="0" layoutInCell="0" allowOverlap="1" wp14:anchorId="430AE8C0" wp14:editId="148FD3E3">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B047B0" w:rsidRDefault="00C048FA" w:rsidP="00C66E1B">
                            <w:pPr>
                              <w:pStyle w:val="Heading5"/>
                            </w:pPr>
                            <w:r>
                              <w:t>Annual Meeting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QvM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" o:allowincell="f" filled="f" stroked="f">
                <v:textbox inset=",0,,0">
                  <w:txbxContent>
                    <w:p w:rsidR="00C048FA" w:rsidRPr="00B047B0" w:rsidRDefault="00C048FA" w:rsidP="00C66E1B">
                      <w:pPr>
                        <w:pStyle w:val="Heading5"/>
                      </w:pPr>
                      <w:r>
                        <w:t>Annual Meeting</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0" behindDoc="0" locked="0" layoutInCell="1" allowOverlap="1" wp14:anchorId="7D16472F" wp14:editId="5AB5CD22">
                <wp:simplePos x="0" y="0"/>
                <wp:positionH relativeFrom="page">
                  <wp:posOffset>444500</wp:posOffset>
                </wp:positionH>
                <wp:positionV relativeFrom="page">
                  <wp:posOffset>5386070</wp:posOffset>
                </wp:positionV>
                <wp:extent cx="4305300" cy="762000"/>
                <wp:effectExtent l="0" t="0" r="0" b="0"/>
                <wp:wrapTight wrapText="bothSides">
                  <wp:wrapPolygon edited="0">
                    <wp:start x="127" y="0"/>
                    <wp:lineTo x="127" y="20880"/>
                    <wp:lineTo x="21281" y="20880"/>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Default="00C048FA" w:rsidP="00C66E1B">
                            <w:pPr>
                              <w:pStyle w:val="Heading1"/>
                            </w:pPr>
                            <w:r>
                              <w:t xml:space="preserve">Valley Moves into their </w:t>
                            </w:r>
                          </w:p>
                          <w:p w:rsidR="00C048FA" w:rsidRPr="00B047B0" w:rsidRDefault="00C048FA" w:rsidP="00C66E1B">
                            <w:pPr>
                              <w:pStyle w:val="Heading1"/>
                            </w:pPr>
                            <w:r>
                              <w:t>New Facilities!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2" type="#_x0000_t202" style="position:absolute;margin-left:35pt;margin-top:424.1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" filled="f" stroked="f">
                <v:textbox inset=",0,,0">
                  <w:txbxContent>
                    <w:p w:rsidR="00C048FA" w:rsidRDefault="00C048FA" w:rsidP="00C66E1B">
                      <w:pPr>
                        <w:pStyle w:val="Heading1"/>
                      </w:pPr>
                      <w:r>
                        <w:t xml:space="preserve">Valley Moves into their </w:t>
                      </w:r>
                    </w:p>
                    <w:p w:rsidR="00C048FA" w:rsidRPr="00B047B0" w:rsidRDefault="00C048FA" w:rsidP="00C66E1B">
                      <w:pPr>
                        <w:pStyle w:val="Heading1"/>
                      </w:pPr>
                      <w:r>
                        <w:t>New Facilities!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8" behindDoc="0" locked="0" layoutInCell="1" allowOverlap="1" wp14:anchorId="6F14CE2D" wp14:editId="359D26B5">
                <wp:simplePos x="0" y="0"/>
                <wp:positionH relativeFrom="page">
                  <wp:posOffset>5054600</wp:posOffset>
                </wp:positionH>
                <wp:positionV relativeFrom="page">
                  <wp:posOffset>3591560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DF75E6" w:rsidRDefault="00C048FA" w:rsidP="00C66E1B">
                            <w:pPr>
                              <w:pStyle w:val="Heading3"/>
                            </w:pPr>
                            <w:r>
                              <w:t>HELP WANTED!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398pt;margin-top:282.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" filled="f" stroked="f">
                <v:textbox inset=",0,,0">
                  <w:txbxContent>
                    <w:p w:rsidR="00C048FA" w:rsidRPr="00DF75E6" w:rsidRDefault="00C048FA" w:rsidP="00C66E1B">
                      <w:pPr>
                        <w:pStyle w:val="Heading3"/>
                      </w:pPr>
                      <w:r>
                        <w:t>HELP WANTED!</w:t>
                      </w:r>
                    </w:p>
                  </w:txbxContent>
                </v:textbox>
                <w10:wrap type="tight" anchorx="page" anchory="page"/>
              </v:shape>
            </w:pict>
          </mc:Fallback>
        </mc:AlternateContent>
      </w:r>
      <w:r w:rsidR="00321DB9">
        <w:br w:type="page"/>
      </w:r>
      <w:r w:rsidR="00C048FA">
        <w:rPr>
          <w:noProof/>
        </w:rPr>
        <w:lastRenderedPageBreak/>
        <w:drawing>
          <wp:anchor distT="0" distB="0" distL="118745" distR="118745" simplePos="0" relativeHeight="251658364" behindDoc="0" locked="0" layoutInCell="1" allowOverlap="1" wp14:anchorId="611D862E" wp14:editId="44B185A7">
            <wp:simplePos x="0" y="0"/>
            <wp:positionH relativeFrom="page">
              <wp:posOffset>4611370</wp:posOffset>
            </wp:positionH>
            <wp:positionV relativeFrom="page">
              <wp:posOffset>7766050</wp:posOffset>
            </wp:positionV>
            <wp:extent cx="2721610" cy="1838325"/>
            <wp:effectExtent l="254000" t="254000" r="224790" b="295275"/>
            <wp:wrapTight wrapText="bothSides">
              <wp:wrapPolygon edited="0">
                <wp:start x="19377" y="-1861"/>
                <wp:lineTo x="-1134" y="-4091"/>
                <wp:lineTo x="-1733" y="5418"/>
                <wp:lineTo x="-1528" y="15038"/>
                <wp:lineTo x="-1030" y="23199"/>
                <wp:lineTo x="375" y="23393"/>
                <wp:lineTo x="613" y="22826"/>
                <wp:lineTo x="19850" y="22783"/>
                <wp:lineTo x="20050" y="22811"/>
                <wp:lineTo x="22740" y="18686"/>
                <wp:lineTo x="22755" y="8796"/>
                <wp:lineTo x="22588" y="-1418"/>
                <wp:lineTo x="19377" y="-1861"/>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1280528">
                      <a:off x="0" y="0"/>
                      <a:ext cx="272161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C048FA">
        <w:rPr>
          <w:noProof/>
        </w:rPr>
        <w:drawing>
          <wp:anchor distT="0" distB="0" distL="118745" distR="118745" simplePos="0" relativeHeight="251658365" behindDoc="0" locked="0" layoutInCell="1" allowOverlap="1" wp14:anchorId="017C7538" wp14:editId="1EA99261">
            <wp:simplePos x="0" y="0"/>
            <wp:positionH relativeFrom="page">
              <wp:posOffset>4931410</wp:posOffset>
            </wp:positionH>
            <wp:positionV relativeFrom="page">
              <wp:posOffset>5257165</wp:posOffset>
            </wp:positionV>
            <wp:extent cx="1618615" cy="2416810"/>
            <wp:effectExtent l="228600" t="203200" r="260985" b="250190"/>
            <wp:wrapTight wrapText="bothSides">
              <wp:wrapPolygon edited="0">
                <wp:start x="-1416" y="-1223"/>
                <wp:lineTo x="-2377" y="-718"/>
                <wp:lineTo x="-1879" y="21342"/>
                <wp:lineTo x="19023" y="22767"/>
                <wp:lineTo x="20089" y="23168"/>
                <wp:lineTo x="22793" y="23028"/>
                <wp:lineTo x="23468" y="20033"/>
                <wp:lineTo x="23622" y="12512"/>
                <wp:lineTo x="23385" y="-1365"/>
                <wp:lineTo x="274" y="-1310"/>
                <wp:lineTo x="-1416" y="-1223"/>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64413">
                      <a:off x="0" y="0"/>
                      <a:ext cx="1618615" cy="2416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048FA">
        <w:rPr>
          <w:noProof/>
        </w:rPr>
        <w:drawing>
          <wp:anchor distT="0" distB="0" distL="118745" distR="118745" simplePos="0" relativeHeight="251658367" behindDoc="0" locked="0" layoutInCell="1" allowOverlap="1" wp14:anchorId="6A614D15" wp14:editId="31D70CAA">
            <wp:simplePos x="0" y="0"/>
            <wp:positionH relativeFrom="page">
              <wp:posOffset>901065</wp:posOffset>
            </wp:positionH>
            <wp:positionV relativeFrom="page">
              <wp:posOffset>3087370</wp:posOffset>
            </wp:positionV>
            <wp:extent cx="2011045" cy="2174875"/>
            <wp:effectExtent l="279400" t="254000" r="300355" b="314325"/>
            <wp:wrapTight wrapText="bothSides">
              <wp:wrapPolygon edited="0">
                <wp:start x="-1732" y="-1156"/>
                <wp:lineTo x="-1748" y="20716"/>
                <wp:lineTo x="5973" y="22859"/>
                <wp:lineTo x="20557" y="22923"/>
                <wp:lineTo x="20897" y="23392"/>
                <wp:lineTo x="22520" y="23201"/>
                <wp:lineTo x="23022" y="20853"/>
                <wp:lineTo x="22797" y="-2770"/>
                <wp:lineTo x="1515" y="-1538"/>
                <wp:lineTo x="-1732" y="-1156"/>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435077">
                      <a:off x="0" y="0"/>
                      <a:ext cx="2011045" cy="217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366" behindDoc="0" locked="0" layoutInCell="1" allowOverlap="1" wp14:anchorId="220D9274" wp14:editId="7DB8248F">
            <wp:simplePos x="0" y="0"/>
            <wp:positionH relativeFrom="page">
              <wp:posOffset>1069975</wp:posOffset>
            </wp:positionH>
            <wp:positionV relativeFrom="page">
              <wp:posOffset>823595</wp:posOffset>
            </wp:positionV>
            <wp:extent cx="1611630" cy="2148840"/>
            <wp:effectExtent l="254000" t="203200" r="267970" b="264160"/>
            <wp:wrapTight wrapText="bothSides">
              <wp:wrapPolygon edited="0">
                <wp:start x="18969" y="-1413"/>
                <wp:lineTo x="-1397" y="-2686"/>
                <wp:lineTo x="-2663" y="5429"/>
                <wp:lineTo x="-2577" y="13662"/>
                <wp:lineTo x="-2213" y="20121"/>
                <wp:lineTo x="-1634" y="22999"/>
                <wp:lineTo x="733" y="23207"/>
                <wp:lineTo x="1150" y="22729"/>
                <wp:lineTo x="6639" y="22697"/>
                <wp:lineTo x="6977" y="22726"/>
                <wp:lineTo x="23502" y="20063"/>
                <wp:lineTo x="23364" y="-1028"/>
                <wp:lineTo x="18969" y="-1413"/>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21199621">
                      <a:off x="0" y="0"/>
                      <a:ext cx="1611630" cy="2148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12D9">
        <w:rPr>
          <w:noProof/>
        </w:rPr>
        <mc:AlternateContent>
          <mc:Choice Requires="wps">
            <w:drawing>
              <wp:anchor distT="0" distB="0" distL="114300" distR="114300" simplePos="0" relativeHeight="251664523" behindDoc="0" locked="0" layoutInCell="1" allowOverlap="1" wp14:anchorId="1C5F798A" wp14:editId="15C652B7">
                <wp:simplePos x="0" y="0"/>
                <wp:positionH relativeFrom="page">
                  <wp:posOffset>548640</wp:posOffset>
                </wp:positionH>
                <wp:positionV relativeFrom="page">
                  <wp:posOffset>5499100</wp:posOffset>
                </wp:positionV>
                <wp:extent cx="3731260" cy="4105275"/>
                <wp:effectExtent l="0" t="0" r="0" b="9525"/>
                <wp:wrapThrough wrapText="bothSides">
                  <wp:wrapPolygon edited="0">
                    <wp:start x="147" y="0"/>
                    <wp:lineTo x="147" y="21516"/>
                    <wp:lineTo x="21321" y="21516"/>
                    <wp:lineTo x="21321" y="0"/>
                    <wp:lineTo x="147" y="0"/>
                  </wp:wrapPolygon>
                </wp:wrapThrough>
                <wp:docPr id="17" name="Text Box 17"/>
                <wp:cNvGraphicFramePr/>
                <a:graphic xmlns:a="http://schemas.openxmlformats.org/drawingml/2006/main">
                  <a:graphicData uri="http://schemas.microsoft.com/office/word/2010/wordprocessingShape">
                    <wps:wsp>
                      <wps:cNvSpPr txBox="1"/>
                      <wps:spPr>
                        <a:xfrm>
                          <a:off x="0" y="0"/>
                          <a:ext cx="3731260" cy="41052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048FA" w:rsidRDefault="00C048FA" w:rsidP="00F6188A">
                            <w:pPr>
                              <w:pStyle w:val="ListParagraph"/>
                              <w:numPr>
                                <w:ilvl w:val="0"/>
                                <w:numId w:val="3"/>
                              </w:numPr>
                              <w:rPr>
                                <w:rFonts w:ascii="Cambria" w:hAnsi="Cambria"/>
                                <w:b/>
                                <w:u w:val="single"/>
                              </w:rPr>
                            </w:pPr>
                            <w:r>
                              <w:rPr>
                                <w:rFonts w:ascii="Cambria" w:hAnsi="Cambria"/>
                              </w:rPr>
                              <w:t xml:space="preserve">Each church that we plant works with a leadership team composed of NOAH Directors and members from our partner churches.  </w:t>
                            </w:r>
                            <w:r w:rsidRPr="00F6188A">
                              <w:rPr>
                                <w:rFonts w:ascii="Cambria" w:hAnsi="Cambria"/>
                                <w:b/>
                                <w:u w:val="single"/>
                              </w:rPr>
                              <w:t>We always are looking for godly men who are willing to serves as a part of the management team for a new church.</w:t>
                            </w:r>
                          </w:p>
                          <w:p w:rsidR="00C048FA" w:rsidRDefault="00C048FA" w:rsidP="00F6188A">
                            <w:pPr>
                              <w:pStyle w:val="ListParagraph"/>
                              <w:rPr>
                                <w:rFonts w:ascii="Cambria" w:hAnsi="Cambria"/>
                                <w:b/>
                                <w:u w:val="single"/>
                              </w:rPr>
                            </w:pPr>
                          </w:p>
                          <w:p w:rsidR="00C048FA" w:rsidRPr="00F6188A" w:rsidRDefault="00C048FA" w:rsidP="00F6188A">
                            <w:pPr>
                              <w:pStyle w:val="ListParagraph"/>
                              <w:numPr>
                                <w:ilvl w:val="0"/>
                                <w:numId w:val="3"/>
                              </w:numPr>
                              <w:rPr>
                                <w:rFonts w:ascii="Cambria" w:hAnsi="Cambria"/>
                                <w:b/>
                                <w:u w:val="single"/>
                              </w:rPr>
                            </w:pPr>
                            <w:r>
                              <w:rPr>
                                <w:rFonts w:ascii="Cambria" w:hAnsi="Cambria"/>
                              </w:rPr>
                              <w:t xml:space="preserve">As a </w:t>
                            </w:r>
                            <w:proofErr w:type="gramStart"/>
                            <w:r>
                              <w:rPr>
                                <w:rFonts w:ascii="Cambria" w:hAnsi="Cambria"/>
                              </w:rPr>
                              <w:t>church planting</w:t>
                            </w:r>
                            <w:proofErr w:type="gramEnd"/>
                            <w:r>
                              <w:rPr>
                                <w:rFonts w:ascii="Cambria" w:hAnsi="Cambria"/>
                              </w:rPr>
                              <w:t xml:space="preserve"> ministry, NOAH has a leadership team as well.  We call this team our Board of Directors.  These men of God are vital to the continuation of our mission!  These men serve on a three-year rotating basis and give guidance, council, and assistance to our area churches as well as our new churches.  We always need more men to serve on our leadership team.  If you, or someone that you know may be interested in this type of continuing ministry, please let us know!  We would love to have a conversation with them!</w:t>
                            </w:r>
                          </w:p>
                          <w:p w:rsidR="00C048FA" w:rsidRPr="00F6188A" w:rsidRDefault="00C048FA" w:rsidP="00F6188A">
                            <w:pPr>
                              <w:rPr>
                                <w:rFonts w:ascii="Cambria" w:hAnsi="Cambria"/>
                              </w:rPr>
                            </w:pPr>
                          </w:p>
                          <w:p w:rsidR="00C048FA" w:rsidRPr="006F1747" w:rsidRDefault="00C048FA" w:rsidP="006F1747">
                            <w:pPr>
                              <w:pStyle w:val="ListParagraph"/>
                              <w:jc w:val="center"/>
                              <w:rPr>
                                <w:rFonts w:ascii="Cambria" w:hAnsi="Cambria"/>
                                <w:b/>
                                <w:i/>
                                <w:color w:val="AA5A05" w:themeColor="accent5" w:themeShade="BF"/>
                                <w:u w:val="single"/>
                              </w:rPr>
                            </w:pPr>
                            <w:r w:rsidRPr="006F1747">
                              <w:rPr>
                                <w:rFonts w:ascii="Cambria" w:hAnsi="Cambria"/>
                                <w:b/>
                                <w:i/>
                                <w:color w:val="AA5A05" w:themeColor="accent5" w:themeShade="BF"/>
                                <w:sz w:val="32"/>
                              </w:rPr>
                              <w:t>Can we count on you???</w:t>
                            </w:r>
                          </w:p>
                          <w:p w:rsidR="00C048FA" w:rsidRPr="00F6188A" w:rsidRDefault="00C048FA" w:rsidP="00F6188A">
                            <w:pPr>
                              <w:rPr>
                                <w:rFonts w:ascii="Cambria" w:hAnsi="Cambria"/>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4" type="#_x0000_t202" style="position:absolute;margin-left:43.2pt;margin-top:433pt;width:293.8pt;height:323.25pt;z-index:25166452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b2dQCAAAh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" mv:complextextbox="1" filled="f" stroked="f">
                <v:textbox>
                  <w:txbxContent>
                    <w:p w:rsidR="00C048FA" w:rsidRDefault="00C048FA" w:rsidP="00F6188A">
                      <w:pPr>
                        <w:pStyle w:val="ListParagraph"/>
                        <w:numPr>
                          <w:ilvl w:val="0"/>
                          <w:numId w:val="3"/>
                        </w:numPr>
                        <w:rPr>
                          <w:rFonts w:ascii="Cambria" w:hAnsi="Cambria"/>
                          <w:b/>
                          <w:u w:val="single"/>
                        </w:rPr>
                      </w:pPr>
                      <w:r>
                        <w:rPr>
                          <w:rFonts w:ascii="Cambria" w:hAnsi="Cambria"/>
                        </w:rPr>
                        <w:t xml:space="preserve">Each church that we plant works with a leadership team composed of NOAH Directors and members from our partner churches.  </w:t>
                      </w:r>
                      <w:r w:rsidRPr="00F6188A">
                        <w:rPr>
                          <w:rFonts w:ascii="Cambria" w:hAnsi="Cambria"/>
                          <w:b/>
                          <w:u w:val="single"/>
                        </w:rPr>
                        <w:t>We always are looking for godly men who are willing to serves as a part of the management team for a new church.</w:t>
                      </w:r>
                    </w:p>
                    <w:p w:rsidR="00C048FA" w:rsidRDefault="00C048FA" w:rsidP="00F6188A">
                      <w:pPr>
                        <w:pStyle w:val="ListParagraph"/>
                        <w:rPr>
                          <w:rFonts w:ascii="Cambria" w:hAnsi="Cambria"/>
                          <w:b/>
                          <w:u w:val="single"/>
                        </w:rPr>
                      </w:pPr>
                    </w:p>
                    <w:p w:rsidR="00C048FA" w:rsidRPr="00F6188A" w:rsidRDefault="00C048FA" w:rsidP="00F6188A">
                      <w:pPr>
                        <w:pStyle w:val="ListParagraph"/>
                        <w:numPr>
                          <w:ilvl w:val="0"/>
                          <w:numId w:val="3"/>
                        </w:numPr>
                        <w:rPr>
                          <w:rFonts w:ascii="Cambria" w:hAnsi="Cambria"/>
                          <w:b/>
                          <w:u w:val="single"/>
                        </w:rPr>
                      </w:pPr>
                      <w:r>
                        <w:rPr>
                          <w:rFonts w:ascii="Cambria" w:hAnsi="Cambria"/>
                        </w:rPr>
                        <w:t xml:space="preserve">As a </w:t>
                      </w:r>
                      <w:proofErr w:type="gramStart"/>
                      <w:r>
                        <w:rPr>
                          <w:rFonts w:ascii="Cambria" w:hAnsi="Cambria"/>
                        </w:rPr>
                        <w:t>church planting</w:t>
                      </w:r>
                      <w:proofErr w:type="gramEnd"/>
                      <w:r>
                        <w:rPr>
                          <w:rFonts w:ascii="Cambria" w:hAnsi="Cambria"/>
                        </w:rPr>
                        <w:t xml:space="preserve"> ministry, NOAH has a leadership team as well.  We call this team our Board of Directors.  These men of God are vital to the continuation of our mission!  These men serve on a three-year rotating basis and give guidance, council, and assistance to our area churches as well as our new churches.  We always need more men to serve on our leadership team.  If you, or someone that you know may be interested in this type of continuing ministry, please let us know!  We would love to have a conversation with them!</w:t>
                      </w:r>
                    </w:p>
                    <w:p w:rsidR="00C048FA" w:rsidRPr="00F6188A" w:rsidRDefault="00C048FA" w:rsidP="00F6188A">
                      <w:pPr>
                        <w:rPr>
                          <w:rFonts w:ascii="Cambria" w:hAnsi="Cambria"/>
                        </w:rPr>
                      </w:pPr>
                    </w:p>
                    <w:p w:rsidR="00C048FA" w:rsidRPr="006F1747" w:rsidRDefault="00C048FA" w:rsidP="006F1747">
                      <w:pPr>
                        <w:pStyle w:val="ListParagraph"/>
                        <w:jc w:val="center"/>
                        <w:rPr>
                          <w:rFonts w:ascii="Cambria" w:hAnsi="Cambria"/>
                          <w:b/>
                          <w:i/>
                          <w:color w:val="AA5A05" w:themeColor="accent5" w:themeShade="BF"/>
                          <w:u w:val="single"/>
                        </w:rPr>
                      </w:pPr>
                      <w:r w:rsidRPr="006F1747">
                        <w:rPr>
                          <w:rFonts w:ascii="Cambria" w:hAnsi="Cambria"/>
                          <w:b/>
                          <w:i/>
                          <w:color w:val="AA5A05" w:themeColor="accent5" w:themeShade="BF"/>
                          <w:sz w:val="32"/>
                        </w:rPr>
                        <w:t>Can we count on you???</w:t>
                      </w:r>
                    </w:p>
                    <w:p w:rsidR="00C048FA" w:rsidRPr="00F6188A" w:rsidRDefault="00C048FA" w:rsidP="00F6188A">
                      <w:pPr>
                        <w:rPr>
                          <w:rFonts w:ascii="Cambria" w:hAnsi="Cambria"/>
                          <w:b/>
                          <w:u w:val="single"/>
                        </w:rPr>
                      </w:pPr>
                    </w:p>
                  </w:txbxContent>
                </v:textbox>
                <w10:wrap type="through" anchorx="page" anchory="page"/>
              </v:shape>
            </w:pict>
          </mc:Fallback>
        </mc:AlternateContent>
      </w:r>
      <w:r w:rsidR="00F55A43">
        <w:rPr>
          <w:noProof/>
        </w:rPr>
        <mc:AlternateContent>
          <mc:Choice Requires="wpg">
            <w:drawing>
              <wp:anchor distT="0" distB="0" distL="114300" distR="114300" simplePos="0" relativeHeight="251658317" behindDoc="0" locked="0" layoutInCell="1" allowOverlap="1">
                <wp:simplePos x="0" y="0"/>
                <wp:positionH relativeFrom="page">
                  <wp:posOffset>3564255</wp:posOffset>
                </wp:positionH>
                <wp:positionV relativeFrom="page">
                  <wp:posOffset>1479550</wp:posOffset>
                </wp:positionV>
                <wp:extent cx="3771900" cy="4019550"/>
                <wp:effectExtent l="0" t="0" r="0" b="19050"/>
                <wp:wrapThrough wrapText="bothSides">
                  <wp:wrapPolygon edited="0">
                    <wp:start x="145" y="0"/>
                    <wp:lineTo x="145" y="21566"/>
                    <wp:lineTo x="21236" y="21566"/>
                    <wp:lineTo x="21236" y="0"/>
                    <wp:lineTo x="145" y="0"/>
                  </wp:wrapPolygon>
                </wp:wrapThrough>
                <wp:docPr id="41" name="Group 41"/>
                <wp:cNvGraphicFramePr/>
                <a:graphic xmlns:a="http://schemas.openxmlformats.org/drawingml/2006/main">
                  <a:graphicData uri="http://schemas.microsoft.com/office/word/2010/wordprocessingGroup">
                    <wpg:wgp>
                      <wpg:cNvGrpSpPr/>
                      <wpg:grpSpPr>
                        <a:xfrm>
                          <a:off x="0" y="0"/>
                          <a:ext cx="3771900" cy="4019550"/>
                          <a:chOff x="0" y="0"/>
                          <a:chExt cx="3771900" cy="4019550"/>
                        </a:xfrm>
                        <a:extLst>
                          <a:ext uri="{0CCBE362-F206-4b92-989A-16890622DB6E}">
                            <ma14:wrappingTextBoxFlag xmlns:ma14="http://schemas.microsoft.com/office/mac/drawingml/2011/main" val="1"/>
                          </a:ext>
                        </a:extLst>
                      </wpg:grpSpPr>
                      <wps:wsp>
                        <wps:cNvPr id="106" name="Text Box 48"/>
                        <wps:cNvSpPr txBox="1">
                          <a:spLocks noChangeArrowheads="1"/>
                        </wps:cNvSpPr>
                        <wps:spPr bwMode="auto">
                          <a:xfrm>
                            <a:off x="0" y="0"/>
                            <a:ext cx="3771900"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1" name="Text Box 31"/>
                        <wps:cNvSpPr txBox="1"/>
                        <wps:spPr>
                          <a:xfrm>
                            <a:off x="91440" y="0"/>
                            <a:ext cx="3589020" cy="935355"/>
                          </a:xfrm>
                          <a:prstGeom prst="rect">
                            <a:avLst/>
                          </a:prstGeom>
                          <a:noFill/>
                          <a:ln>
                            <a:noFill/>
                          </a:ln>
                          <a:effectLst/>
                          <a:extLst>
                            <a:ext uri="{C572A759-6A51-4108-AA02-DFA0A04FC94B}">
                              <ma14:wrappingTextBoxFlag xmlns:ma14="http://schemas.microsoft.com/office/mac/drawingml/2011/main"/>
                            </a:ext>
                          </a:extLst>
                        </wps:spPr>
                        <wps:txbx id="16">
                          <w:txbxContent>
                            <w:p w:rsidR="00C048FA" w:rsidRDefault="00C048FA" w:rsidP="00C66E1B">
                              <w:pPr>
                                <w:pStyle w:val="BodyText"/>
                                <w:rPr>
                                  <w:rFonts w:ascii="Cambria" w:hAnsi="Cambria"/>
                                </w:rPr>
                              </w:pPr>
                              <w:r>
                                <w:rPr>
                                  <w:rFonts w:ascii="Cambria" w:hAnsi="Cambria"/>
                                </w:rPr>
                                <w:t xml:space="preserve">     There are actually tons of ways that you can be an active partner with NOAH and do hands-on church planting.  Let me know if you are interested in serving in any of the following ways:</w:t>
                              </w:r>
                            </w:p>
                            <w:p w:rsidR="00C048FA" w:rsidRDefault="00C048FA" w:rsidP="00075BF6">
                              <w:pPr>
                                <w:pStyle w:val="BodyText"/>
                                <w:numPr>
                                  <w:ilvl w:val="0"/>
                                  <w:numId w:val="2"/>
                                </w:numPr>
                                <w:rPr>
                                  <w:rFonts w:ascii="Cambria" w:hAnsi="Cambria"/>
                                </w:rPr>
                              </w:pPr>
                              <w:r>
                                <w:rPr>
                                  <w:rFonts w:ascii="Cambria" w:hAnsi="Cambria"/>
                                </w:rPr>
                                <w:t>Help a new church with an outreach event, such as helping distribute brochures, manage a booth for something like a back-to-school rally, helping with sporting events, or something like that.</w:t>
                              </w:r>
                            </w:p>
                            <w:p w:rsidR="00C048FA" w:rsidRDefault="00C048FA" w:rsidP="00075BF6">
                              <w:pPr>
                                <w:pStyle w:val="BodyText"/>
                                <w:numPr>
                                  <w:ilvl w:val="0"/>
                                  <w:numId w:val="2"/>
                                </w:numPr>
                                <w:rPr>
                                  <w:rFonts w:ascii="Cambria" w:hAnsi="Cambria"/>
                                </w:rPr>
                              </w:pPr>
                              <w:r>
                                <w:rPr>
                                  <w:rFonts w:ascii="Cambria" w:hAnsi="Cambria"/>
                                </w:rPr>
                                <w:t>Serving on the renovation team to help transform a facility into a contemporary worship and discipleship center.</w:t>
                              </w:r>
                            </w:p>
                            <w:p w:rsidR="00C048FA" w:rsidRPr="00075BF6" w:rsidRDefault="00C048FA" w:rsidP="00075BF6">
                              <w:pPr>
                                <w:pStyle w:val="BodyText"/>
                                <w:numPr>
                                  <w:ilvl w:val="0"/>
                                  <w:numId w:val="2"/>
                                </w:numPr>
                                <w:rPr>
                                  <w:rFonts w:ascii="Cambria" w:hAnsi="Cambria"/>
                                </w:rPr>
                              </w:pPr>
                              <w:r>
                                <w:rPr>
                                  <w:rFonts w:ascii="Cambria" w:hAnsi="Cambria"/>
                                </w:rPr>
                                <w:t>Serve as one of our prayer partners and help to “break up the hard spiritual ground” of a community prior to outreach events or other community involvement efforts.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934085"/>
                            <a:ext cx="3589020" cy="114935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082165"/>
                            <a:ext cx="3589020" cy="72072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2801620"/>
                            <a:ext cx="3589020" cy="64452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2272030" y="3444875"/>
                            <a:ext cx="1408430" cy="215265"/>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45" style="position:absolute;margin-left:280.65pt;margin-top:116.5pt;width:297pt;height:316.5pt;z-index:251658317;mso-position-horizontal-relative:page;mso-position-vertical-relative:page" coordsize="3771900,401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" mv:complextextbox="1">
                <v:shape id="Text Box 48" o:spid="_x0000_s1046" type="#_x0000_t202" style="position:absolute;width:3771900;height:401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DGwgAA&#10;ANwAAAAPAAAAZHJzL2Rvd25yZXYueG1sRE9La8JAEL4L/odlhN7qbj3YEl0lFAIKLfjC8zQ7JqHZ&#10;2SS7atpf7wqCt/n4njNf9rYWF+p85VjD21iBIM6dqbjQcNhnrx8gfEA2WDsmDX/kYbkYDuaYGHfl&#10;LV12oRAxhH2CGsoQmkRKn5dk0Y9dQxy5k+sshgi7QpoOrzHc1nKi1FRarDg2lNjQZ0n57+5sNXxv&#10;ftr/tfK2TkOWvaeb9ut0bLV+GfXpDESgPjzFD/fKxPlqCv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SoMbCAAAA3AAAAA8AAAAAAAAAAAAAAAAAlwIAAGRycy9kb3du&#10;cmV2LnhtbFBLBQYAAAAABAAEAPUAAACGAwAAAAA=&#10;" mv:complextextbox="1" filled="f" stroked="f">
                  <v:textbox inset=",0,,0"/>
                </v:shape>
                <v:shape id="Text Box 31" o:spid="_x0000_s1047" type="#_x0000_t202" style="position:absolute;left:91440;width:3589020;height:935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w:p w:rsidR="00C048FA" w:rsidRDefault="00C048FA" w:rsidP="00C66E1B">
                        <w:pPr>
                          <w:pStyle w:val="BodyText"/>
                          <w:rPr>
                            <w:rFonts w:ascii="Cambria" w:hAnsi="Cambria"/>
                          </w:rPr>
                        </w:pPr>
                        <w:r>
                          <w:rPr>
                            <w:rFonts w:ascii="Cambria" w:hAnsi="Cambria"/>
                          </w:rPr>
                          <w:t xml:space="preserve">     There are actually tons of ways that you can be an active partner with NOAH and do hands-on church planting.  Let me know if you are interested in serving in any of the following ways:</w:t>
                        </w:r>
                      </w:p>
                      <w:p w:rsidR="00C048FA" w:rsidRDefault="00C048FA" w:rsidP="00075BF6">
                        <w:pPr>
                          <w:pStyle w:val="BodyText"/>
                          <w:numPr>
                            <w:ilvl w:val="0"/>
                            <w:numId w:val="2"/>
                          </w:numPr>
                          <w:rPr>
                            <w:rFonts w:ascii="Cambria" w:hAnsi="Cambria"/>
                          </w:rPr>
                        </w:pPr>
                        <w:r>
                          <w:rPr>
                            <w:rFonts w:ascii="Cambria" w:hAnsi="Cambria"/>
                          </w:rPr>
                          <w:t>Help a new church with an outreach event, such as helping distribute brochures, manage a booth for something like a back-to-school rally, helping with sporting events, or something like that.</w:t>
                        </w:r>
                      </w:p>
                      <w:p w:rsidR="00C048FA" w:rsidRDefault="00C048FA" w:rsidP="00075BF6">
                        <w:pPr>
                          <w:pStyle w:val="BodyText"/>
                          <w:numPr>
                            <w:ilvl w:val="0"/>
                            <w:numId w:val="2"/>
                          </w:numPr>
                          <w:rPr>
                            <w:rFonts w:ascii="Cambria" w:hAnsi="Cambria"/>
                          </w:rPr>
                        </w:pPr>
                        <w:r>
                          <w:rPr>
                            <w:rFonts w:ascii="Cambria" w:hAnsi="Cambria"/>
                          </w:rPr>
                          <w:t>Serving on the renovation team to help transform a facility into a contemporary worship and discipleship center.</w:t>
                        </w:r>
                      </w:p>
                      <w:p w:rsidR="00C048FA" w:rsidRPr="00075BF6" w:rsidRDefault="00C048FA" w:rsidP="00075BF6">
                        <w:pPr>
                          <w:pStyle w:val="BodyText"/>
                          <w:numPr>
                            <w:ilvl w:val="0"/>
                            <w:numId w:val="2"/>
                          </w:numPr>
                          <w:rPr>
                            <w:rFonts w:ascii="Cambria" w:hAnsi="Cambria"/>
                          </w:rPr>
                        </w:pPr>
                        <w:r>
                          <w:rPr>
                            <w:rFonts w:ascii="Cambria" w:hAnsi="Cambria"/>
                          </w:rPr>
                          <w:t>Serve as one of our prayer partners and help to “break up the hard spiritual ground” of a community prior to outreach events or other community involvement efforts.</w:t>
                        </w:r>
                      </w:p>
                    </w:txbxContent>
                  </v:textbox>
                </v:shape>
                <v:shape id="Text Box 32" o:spid="_x0000_s1048" type="#_x0000_t202" style="position:absolute;left:91440;top:934085;width:3589020;height:1149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49" type="#_x0000_t202" style="position:absolute;left:91440;top:2082165;width:3589020;height:720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0" type="#_x0000_t202" style="position:absolute;left:91440;top:2801620;width:3589020;height:644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7" inset="0,0,0,0">
                    <w:txbxContent/>
                  </v:textbox>
                </v:shape>
                <v:shape id="Text Box 37" o:spid="_x0000_s1051" type="#_x0000_t202" style="position:absolute;left:2272030;top:3444875;width:1408430;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v:textbox>
                </v:shape>
                <w10:wrap type="through" anchorx="page" anchory="page"/>
              </v:group>
            </w:pict>
          </mc:Fallback>
        </mc:AlternateContent>
      </w:r>
      <w:r w:rsidR="0060684F">
        <w:rPr>
          <w:noProof/>
        </w:rPr>
        <mc:AlternateContent>
          <mc:Choice Requires="wps">
            <w:drawing>
              <wp:anchor distT="0" distB="0" distL="114300" distR="114300" simplePos="0" relativeHeight="251658314" behindDoc="0" locked="0" layoutInCell="1" allowOverlap="1" wp14:anchorId="3DCA822E" wp14:editId="1CF0E8BE">
                <wp:simplePos x="0" y="0"/>
                <wp:positionH relativeFrom="page">
                  <wp:posOffset>3749040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075BF6" w:rsidRDefault="00C048FA" w:rsidP="00C66E1B">
                            <w:pPr>
                              <w:pStyle w:val="Heading1"/>
                              <w:rPr>
                                <w:rFonts w:ascii="Cambria" w:hAnsi="Cambria"/>
                                <w:sz w:val="24"/>
                                <w:szCs w:val="24"/>
                              </w:rPr>
                            </w:pPr>
                            <w:r>
                              <w:rPr>
                                <w:rFonts w:ascii="Cambria" w:hAnsi="Cambria"/>
                              </w:rPr>
                              <w:t xml:space="preserve">NOAH Needs Help, </w:t>
                            </w:r>
                            <w:r>
                              <w:rPr>
                                <w:rFonts w:ascii="Cambria" w:hAnsi="Cambria"/>
                                <w:sz w:val="24"/>
                                <w:szCs w:val="24"/>
                              </w:rP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910fcCAABY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" filled="f" stroked="f">
                <v:textbox inset=",0,,0">
                  <w:txbxContent>
                    <w:p w:rsidR="00C048FA" w:rsidRPr="00075BF6" w:rsidRDefault="00C048FA" w:rsidP="00C66E1B">
                      <w:pPr>
                        <w:pStyle w:val="Heading1"/>
                        <w:rPr>
                          <w:rFonts w:ascii="Cambria" w:hAnsi="Cambria"/>
                          <w:sz w:val="24"/>
                          <w:szCs w:val="24"/>
                        </w:rPr>
                      </w:pPr>
                      <w:r>
                        <w:rPr>
                          <w:rFonts w:ascii="Cambria" w:hAnsi="Cambria"/>
                        </w:rPr>
                        <w:t xml:space="preserve">NOAH Needs Help, </w:t>
                      </w:r>
                      <w:r>
                        <w:rPr>
                          <w:rFonts w:ascii="Cambria" w:hAnsi="Cambria"/>
                          <w:sz w:val="24"/>
                          <w:szCs w:val="24"/>
                        </w:rPr>
                        <w:t>Continued</w:t>
                      </w:r>
                    </w:p>
                  </w:txbxContent>
                </v:textbox>
                <w10:wrap type="tight" anchorx="page" anchory="page"/>
              </v:shape>
            </w:pict>
          </mc:Fallback>
        </mc:AlternateContent>
      </w:r>
      <w:r w:rsidR="00321DB9">
        <w:br w:type="page"/>
      </w:r>
      <w:r w:rsidR="00C048FA">
        <w:rPr>
          <w:noProof/>
        </w:rPr>
        <w:lastRenderedPageBreak/>
        <w:drawing>
          <wp:anchor distT="0" distB="0" distL="118745" distR="118745" simplePos="0" relativeHeight="251658374" behindDoc="0" locked="0" layoutInCell="0" allowOverlap="1" wp14:anchorId="24034D7E" wp14:editId="2DC09332">
            <wp:simplePos x="0" y="0"/>
            <wp:positionH relativeFrom="page">
              <wp:posOffset>939165</wp:posOffset>
            </wp:positionH>
            <wp:positionV relativeFrom="page">
              <wp:posOffset>7889240</wp:posOffset>
            </wp:positionV>
            <wp:extent cx="2247265" cy="1676400"/>
            <wp:effectExtent l="228600" t="228600" r="216535" b="254000"/>
            <wp:wrapTight wrapText="bothSides">
              <wp:wrapPolygon edited="0">
                <wp:start x="-1219" y="-1783"/>
                <wp:lineTo x="-1690" y="20580"/>
                <wp:lineTo x="20476" y="22961"/>
                <wp:lineTo x="20512" y="23613"/>
                <wp:lineTo x="22460" y="23419"/>
                <wp:lineTo x="22620" y="17496"/>
                <wp:lineTo x="22713" y="-2861"/>
                <wp:lineTo x="485" y="-1953"/>
                <wp:lineTo x="-1219" y="-1783"/>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255685">
                      <a:off x="0" y="0"/>
                      <a:ext cx="2247265"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048FA">
        <w:rPr>
          <w:noProof/>
        </w:rPr>
        <w:drawing>
          <wp:anchor distT="0" distB="0" distL="118745" distR="118745" simplePos="0" relativeHeight="251658376" behindDoc="0" locked="0" layoutInCell="0" allowOverlap="1" wp14:anchorId="483C483F" wp14:editId="4BAC8695">
            <wp:simplePos x="0" y="0"/>
            <wp:positionH relativeFrom="page">
              <wp:posOffset>4349115</wp:posOffset>
            </wp:positionH>
            <wp:positionV relativeFrom="page">
              <wp:posOffset>1290955</wp:posOffset>
            </wp:positionV>
            <wp:extent cx="2698750" cy="2023745"/>
            <wp:effectExtent l="254000" t="228600" r="247650" b="287655"/>
            <wp:wrapTight wrapText="bothSides">
              <wp:wrapPolygon edited="0">
                <wp:start x="-1184" y="-1168"/>
                <wp:lineTo x="-1298" y="16798"/>
                <wp:lineTo x="-1436" y="21165"/>
                <wp:lineTo x="20493" y="22836"/>
                <wp:lineTo x="20729" y="23354"/>
                <wp:lineTo x="22350" y="23176"/>
                <wp:lineTo x="22674" y="18516"/>
                <wp:lineTo x="22588" y="-2692"/>
                <wp:lineTo x="1855" y="-1502"/>
                <wp:lineTo x="-1184" y="-1168"/>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82616">
                      <a:off x="0" y="0"/>
                      <a:ext cx="2698750" cy="202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6F25">
        <w:rPr>
          <w:noProof/>
        </w:rPr>
        <mc:AlternateContent>
          <mc:Choice Requires="wps">
            <w:drawing>
              <wp:anchor distT="0" distB="0" distL="114300" distR="114300" simplePos="0" relativeHeight="251658338" behindDoc="0" locked="0" layoutInCell="1" allowOverlap="1" wp14:anchorId="34B3D8F9" wp14:editId="72978FF0">
                <wp:simplePos x="0" y="0"/>
                <wp:positionH relativeFrom="page">
                  <wp:posOffset>4364355</wp:posOffset>
                </wp:positionH>
                <wp:positionV relativeFrom="page">
                  <wp:posOffset>6616700</wp:posOffset>
                </wp:positionV>
                <wp:extent cx="2963545" cy="419100"/>
                <wp:effectExtent l="0" t="0" r="0" b="12700"/>
                <wp:wrapTight wrapText="bothSides">
                  <wp:wrapPolygon edited="0">
                    <wp:start x="185" y="0"/>
                    <wp:lineTo x="185" y="20945"/>
                    <wp:lineTo x="21290" y="20945"/>
                    <wp:lineTo x="21290" y="0"/>
                    <wp:lineTo x="185" y="0"/>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A56F25" w:rsidRDefault="00C048FA" w:rsidP="00C66E1B">
                            <w:pPr>
                              <w:pStyle w:val="Heading2"/>
                              <w:rPr>
                                <w:b/>
                              </w:rPr>
                            </w:pPr>
                            <w:r>
                              <w:rPr>
                                <w:b/>
                              </w:rPr>
                              <w:t>TEAM NOAH Needs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3" type="#_x0000_t202" style="position:absolute;margin-left:343.65pt;margin-top:521pt;width:233.35pt;height:33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" filled="f" stroked="f">
                <v:textbox inset=",0,,0">
                  <w:txbxContent>
                    <w:p w:rsidR="00C048FA" w:rsidRPr="00A56F25" w:rsidRDefault="00C048FA" w:rsidP="00C66E1B">
                      <w:pPr>
                        <w:pStyle w:val="Heading2"/>
                        <w:rPr>
                          <w:b/>
                        </w:rPr>
                      </w:pPr>
                      <w:r>
                        <w:rPr>
                          <w:b/>
                        </w:rPr>
                        <w:t>TEAM NOAH Needs You!</w:t>
                      </w:r>
                    </w:p>
                  </w:txbxContent>
                </v:textbox>
                <w10:wrap type="tight" anchorx="page" anchory="page"/>
              </v:shape>
            </w:pict>
          </mc:Fallback>
        </mc:AlternateContent>
      </w:r>
      <w:r w:rsidR="00A56F25">
        <w:rPr>
          <w:noProof/>
        </w:rPr>
        <mc:AlternateContent>
          <mc:Choice Requires="wps">
            <w:drawing>
              <wp:anchor distT="0" distB="0" distL="114300" distR="114300" simplePos="0" relativeHeight="251658339" behindDoc="0" locked="0" layoutInCell="0" allowOverlap="1" wp14:anchorId="3B79CEF7" wp14:editId="4B05BF68">
                <wp:simplePos x="0" y="0"/>
                <wp:positionH relativeFrom="page">
                  <wp:posOffset>4305300</wp:posOffset>
                </wp:positionH>
                <wp:positionV relativeFrom="page">
                  <wp:posOffset>7099300</wp:posOffset>
                </wp:positionV>
                <wp:extent cx="3022600" cy="2415540"/>
                <wp:effectExtent l="0" t="0" r="0" b="22860"/>
                <wp:wrapTight wrapText="bothSides">
                  <wp:wrapPolygon edited="0">
                    <wp:start x="182" y="0"/>
                    <wp:lineTo x="182" y="21577"/>
                    <wp:lineTo x="21237" y="21577"/>
                    <wp:lineTo x="21237" y="0"/>
                    <wp:lineTo x="182" y="0"/>
                  </wp:wrapPolygon>
                </wp:wrapTight>
                <wp:docPr id="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C048FA" w:rsidRDefault="00C048FA" w:rsidP="00C66E1B">
                            <w:pPr>
                              <w:pStyle w:val="BodyText"/>
                              <w:rPr>
                                <w:rFonts w:ascii="Cambria" w:hAnsi="Cambria"/>
                                <w:b/>
                                <w:i/>
                              </w:rPr>
                            </w:pPr>
                            <w:r>
                              <w:rPr>
                                <w:rFonts w:ascii="Cambria" w:hAnsi="Cambria"/>
                              </w:rPr>
                              <w:t xml:space="preserve">     </w:t>
                            </w:r>
                            <w:r>
                              <w:rPr>
                                <w:rFonts w:ascii="Cambria" w:hAnsi="Cambria"/>
                                <w:b/>
                                <w:i/>
                              </w:rPr>
                              <w:t>Team NOAH is recruiting people who are committed to take their next steps in following Jesus in the area of church planting.  If you would like to serve as a part of the launch team for a new church, please let us know.  We would love to have a conversation with you!</w:t>
                            </w:r>
                          </w:p>
                          <w:p w:rsidR="00C048FA" w:rsidRDefault="00F55A43" w:rsidP="00C66E1B">
                            <w:pPr>
                              <w:pStyle w:val="BodyText"/>
                              <w:rPr>
                                <w:rFonts w:ascii="Cambria" w:hAnsi="Cambria"/>
                                <w:b/>
                                <w:i/>
                              </w:rPr>
                            </w:pPr>
                            <w:hyperlink r:id="rId21" w:history="1">
                              <w:r w:rsidR="00C048FA" w:rsidRPr="003F286E">
                                <w:rPr>
                                  <w:rStyle w:val="Hyperlink"/>
                                  <w:rFonts w:ascii="Cambria" w:hAnsi="Cambria"/>
                                  <w:b/>
                                  <w:i/>
                                </w:rPr>
                                <w:t>Churchplanter101@sbcglobal.net</w:t>
                              </w:r>
                            </w:hyperlink>
                          </w:p>
                          <w:p w:rsidR="00C048FA" w:rsidRDefault="00C048FA" w:rsidP="00C66E1B">
                            <w:pPr>
                              <w:pStyle w:val="BodyText"/>
                              <w:rPr>
                                <w:rFonts w:ascii="Cambria" w:hAnsi="Cambria"/>
                                <w:b/>
                                <w:i/>
                              </w:rPr>
                            </w:pPr>
                            <w:r>
                              <w:rPr>
                                <w:rFonts w:ascii="Cambria" w:hAnsi="Cambria"/>
                                <w:b/>
                                <w:i/>
                              </w:rPr>
                              <w:t>330-877-1448</w:t>
                            </w:r>
                          </w:p>
                          <w:p w:rsidR="00C048FA" w:rsidRPr="00A56F25" w:rsidRDefault="00C048FA" w:rsidP="00C66E1B">
                            <w:pPr>
                              <w:pStyle w:val="BodyText"/>
                              <w:rPr>
                                <w:rFonts w:ascii="Cambria" w:hAnsi="Cambria"/>
                                <w:b/>
                                <w:i/>
                              </w:rPr>
                            </w:pPr>
                            <w:r>
                              <w:rPr>
                                <w:rFonts w:ascii="Cambria" w:hAnsi="Cambria"/>
                                <w:b/>
                                <w:i/>
                              </w:rPr>
                              <w:t>TeamNOAH.cc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4" type="#_x0000_t202" style="position:absolute;margin-left:339pt;margin-top:559pt;width:238pt;height:190.2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" mv:complextextbox="1" o:allowincell="f" filled="f" stroked="f">
                <v:textbox inset=",0,,0">
                  <w:txbxContent>
                    <w:p w:rsidR="00C048FA" w:rsidRDefault="00C048FA" w:rsidP="00C66E1B">
                      <w:pPr>
                        <w:pStyle w:val="BodyText"/>
                        <w:rPr>
                          <w:rFonts w:ascii="Cambria" w:hAnsi="Cambria"/>
                          <w:b/>
                          <w:i/>
                        </w:rPr>
                      </w:pPr>
                      <w:r>
                        <w:rPr>
                          <w:rFonts w:ascii="Cambria" w:hAnsi="Cambria"/>
                        </w:rPr>
                        <w:t xml:space="preserve">     </w:t>
                      </w:r>
                      <w:r>
                        <w:rPr>
                          <w:rFonts w:ascii="Cambria" w:hAnsi="Cambria"/>
                          <w:b/>
                          <w:i/>
                        </w:rPr>
                        <w:t>Team NOAH is recruiting people who are committed to take their next steps in following Jesus in the area of church planting.  If you would like to serve as a part of the launch team for a new church, please let us know.  We would love to have a conversation with you!</w:t>
                      </w:r>
                    </w:p>
                    <w:p w:rsidR="00C048FA" w:rsidRDefault="00F55A43" w:rsidP="00C66E1B">
                      <w:pPr>
                        <w:pStyle w:val="BodyText"/>
                        <w:rPr>
                          <w:rFonts w:ascii="Cambria" w:hAnsi="Cambria"/>
                          <w:b/>
                          <w:i/>
                        </w:rPr>
                      </w:pPr>
                      <w:hyperlink r:id="rId22" w:history="1">
                        <w:r w:rsidR="00C048FA" w:rsidRPr="003F286E">
                          <w:rPr>
                            <w:rStyle w:val="Hyperlink"/>
                            <w:rFonts w:ascii="Cambria" w:hAnsi="Cambria"/>
                            <w:b/>
                            <w:i/>
                          </w:rPr>
                          <w:t>Churchplanter101@sbcglobal.net</w:t>
                        </w:r>
                      </w:hyperlink>
                    </w:p>
                    <w:p w:rsidR="00C048FA" w:rsidRDefault="00C048FA" w:rsidP="00C66E1B">
                      <w:pPr>
                        <w:pStyle w:val="BodyText"/>
                        <w:rPr>
                          <w:rFonts w:ascii="Cambria" w:hAnsi="Cambria"/>
                          <w:b/>
                          <w:i/>
                        </w:rPr>
                      </w:pPr>
                      <w:r>
                        <w:rPr>
                          <w:rFonts w:ascii="Cambria" w:hAnsi="Cambria"/>
                          <w:b/>
                          <w:i/>
                        </w:rPr>
                        <w:t>330-877-1448</w:t>
                      </w:r>
                    </w:p>
                    <w:p w:rsidR="00C048FA" w:rsidRPr="00A56F25" w:rsidRDefault="00C048FA" w:rsidP="00C66E1B">
                      <w:pPr>
                        <w:pStyle w:val="BodyText"/>
                        <w:rPr>
                          <w:rFonts w:ascii="Cambria" w:hAnsi="Cambria"/>
                          <w:b/>
                          <w:i/>
                        </w:rPr>
                      </w:pPr>
                      <w:r>
                        <w:rPr>
                          <w:rFonts w:ascii="Cambria" w:hAnsi="Cambria"/>
                          <w:b/>
                          <w:i/>
                        </w:rPr>
                        <w:t>TeamNOAH.cc</w:t>
                      </w:r>
                    </w:p>
                  </w:txbxContent>
                </v:textbox>
                <w10:wrap type="tight" anchorx="page" anchory="page"/>
              </v:shape>
            </w:pict>
          </mc:Fallback>
        </mc:AlternateContent>
      </w:r>
      <w:r w:rsidR="00A56F25">
        <w:rPr>
          <w:noProof/>
        </w:rPr>
        <mc:AlternateContent>
          <mc:Choice Requires="wps">
            <w:drawing>
              <wp:anchor distT="0" distB="0" distL="114300" distR="114300" simplePos="0" relativeHeight="251658335" behindDoc="0" locked="0" layoutInCell="0" allowOverlap="1" wp14:anchorId="368CE547" wp14:editId="5644AF3B">
                <wp:simplePos x="0" y="0"/>
                <wp:positionH relativeFrom="page">
                  <wp:posOffset>4305300</wp:posOffset>
                </wp:positionH>
                <wp:positionV relativeFrom="page">
                  <wp:posOffset>4008120</wp:posOffset>
                </wp:positionV>
                <wp:extent cx="3022600" cy="2633980"/>
                <wp:effectExtent l="0" t="0" r="0" b="7620"/>
                <wp:wrapTight wrapText="bothSides">
                  <wp:wrapPolygon edited="0">
                    <wp:start x="182" y="0"/>
                    <wp:lineTo x="182" y="21454"/>
                    <wp:lineTo x="21237" y="21454"/>
                    <wp:lineTo x="21237" y="0"/>
                    <wp:lineTo x="182"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63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C048FA" w:rsidRDefault="00C048FA" w:rsidP="00C66E1B">
                            <w:pPr>
                              <w:pStyle w:val="BodyText"/>
                            </w:pPr>
                            <w:r>
                              <w:t xml:space="preserve">     The Rotating Loan Fund is a fund that was established to help New Churches at one of two crucial times.  It was designed to help a congregation secure property for the first time, or to help a congregation complete some of the capital expenses after moving into a new facility.  </w:t>
                            </w:r>
                          </w:p>
                          <w:p w:rsidR="00C048FA" w:rsidRPr="00CA47DA" w:rsidRDefault="00C048FA" w:rsidP="00C66E1B">
                            <w:pPr>
                              <w:pStyle w:val="BodyText"/>
                            </w:pPr>
                            <w:r>
                              <w:t xml:space="preserve">     This ministry opportunity has been a tremendous blessing to churches </w:t>
                            </w:r>
                            <w:proofErr w:type="gramStart"/>
                            <w:r>
                              <w:t>who</w:t>
                            </w:r>
                            <w:proofErr w:type="gramEnd"/>
                            <w:r>
                              <w:t xml:space="preserve"> usually do not have an established line of credit, or use it to secure a larger loan.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5" type="#_x0000_t202" style="position:absolute;margin-left:339pt;margin-top:315.6pt;width:238pt;height:207.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" mv:complextextbox="1" o:allowincell="f" filled="f" stroked="f">
                <v:textbox inset=",0,,0">
                  <w:txbxContent>
                    <w:p w:rsidR="00C048FA" w:rsidRDefault="00C048FA" w:rsidP="00C66E1B">
                      <w:pPr>
                        <w:pStyle w:val="BodyText"/>
                      </w:pPr>
                      <w:r>
                        <w:t xml:space="preserve">     The Rotating Loan Fund is a fund that was established to help New Churches at one of two crucial times.  It was designed to help a congregation secure property for the first time, or to help a congregation complete some of the capital expenses after moving into a new facility.  </w:t>
                      </w:r>
                    </w:p>
                    <w:p w:rsidR="00C048FA" w:rsidRPr="00CA47DA" w:rsidRDefault="00C048FA" w:rsidP="00C66E1B">
                      <w:pPr>
                        <w:pStyle w:val="BodyText"/>
                      </w:pPr>
                      <w:r>
                        <w:t xml:space="preserve">     This ministry opportunity has been a tremendous blessing to churches </w:t>
                      </w:r>
                      <w:proofErr w:type="gramStart"/>
                      <w:r>
                        <w:t>who</w:t>
                      </w:r>
                      <w:proofErr w:type="gramEnd"/>
                      <w:r>
                        <w:t xml:space="preserve"> usually do not have an established line of credit, or use it to secure a larger loan.</w:t>
                      </w:r>
                    </w:p>
                  </w:txbxContent>
                </v:textbox>
                <w10:wrap type="tight" anchorx="page" anchory="page"/>
              </v:shape>
            </w:pict>
          </mc:Fallback>
        </mc:AlternateContent>
      </w:r>
      <w:r w:rsidR="00F55A43">
        <w:rPr>
          <w:noProof/>
        </w:rPr>
        <mc:AlternateContent>
          <mc:Choice Requires="wpg">
            <w:drawing>
              <wp:anchor distT="0" distB="0" distL="114300" distR="114300" simplePos="0" relativeHeight="251658337" behindDoc="0" locked="0" layoutInCell="1" allowOverlap="1">
                <wp:simplePos x="0" y="0"/>
                <wp:positionH relativeFrom="page">
                  <wp:posOffset>452755</wp:posOffset>
                </wp:positionH>
                <wp:positionV relativeFrom="page">
                  <wp:posOffset>6040120</wp:posOffset>
                </wp:positionV>
                <wp:extent cx="3771900" cy="1767840"/>
                <wp:effectExtent l="0" t="0" r="0" b="10160"/>
                <wp:wrapThrough wrapText="bothSides">
                  <wp:wrapPolygon edited="0">
                    <wp:start x="145" y="0"/>
                    <wp:lineTo x="145" y="21414"/>
                    <wp:lineTo x="21236" y="21414"/>
                    <wp:lineTo x="21236" y="0"/>
                    <wp:lineTo x="145" y="0"/>
                  </wp:wrapPolygon>
                </wp:wrapThrough>
                <wp:docPr id="101" name="Group 101"/>
                <wp:cNvGraphicFramePr/>
                <a:graphic xmlns:a="http://schemas.openxmlformats.org/drawingml/2006/main">
                  <a:graphicData uri="http://schemas.microsoft.com/office/word/2010/wordprocessingGroup">
                    <wpg:wgp>
                      <wpg:cNvGrpSpPr/>
                      <wpg:grpSpPr>
                        <a:xfrm>
                          <a:off x="0" y="0"/>
                          <a:ext cx="3771900" cy="1767840"/>
                          <a:chOff x="0" y="0"/>
                          <a:chExt cx="3771900" cy="1767840"/>
                        </a:xfrm>
                        <a:extLst>
                          <a:ext uri="{0CCBE362-F206-4b92-989A-16890622DB6E}">
                            <ma14:wrappingTextBoxFlag xmlns:ma14="http://schemas.microsoft.com/office/mac/drawingml/2011/main" val="1"/>
                          </a:ext>
                        </a:extLst>
                      </wpg:grpSpPr>
                      <wps:wsp>
                        <wps:cNvPr id="55" name="Text Box 297"/>
                        <wps:cNvSpPr txBox="1">
                          <a:spLocks noChangeArrowheads="1"/>
                        </wps:cNvSpPr>
                        <wps:spPr bwMode="auto">
                          <a:xfrm>
                            <a:off x="0" y="0"/>
                            <a:ext cx="377190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9" name="Text Box 99"/>
                        <wps:cNvSpPr txBox="1"/>
                        <wps:spPr>
                          <a:xfrm>
                            <a:off x="91440" y="0"/>
                            <a:ext cx="3589020" cy="1478915"/>
                          </a:xfrm>
                          <a:prstGeom prst="rect">
                            <a:avLst/>
                          </a:prstGeom>
                          <a:noFill/>
                          <a:ln>
                            <a:noFill/>
                          </a:ln>
                          <a:effectLst/>
                          <a:extLst>
                            <a:ext uri="{C572A759-6A51-4108-AA02-DFA0A04FC94B}">
                              <ma14:wrappingTextBoxFlag xmlns:ma14="http://schemas.microsoft.com/office/mac/drawingml/2011/main"/>
                            </a:ext>
                          </a:extLst>
                        </wps:spPr>
                        <wps:txbx id="21">
                          <w:txbxContent>
                            <w:p w:rsidR="00C048FA" w:rsidRPr="00CA47DA" w:rsidRDefault="00C048FA" w:rsidP="00C66E1B">
                              <w:pPr>
                                <w:pStyle w:val="BodyText"/>
                              </w:pPr>
                              <w:r>
                                <w:t xml:space="preserve">     The NOAH New Church Sponsor Club is made up of individuals who desire to help support a new church financially.  NOAH sends out a call three times per year for a designated, pass-through gift for a new church plant, or for the Rotating Loan Fund.  This call generally generates, on average, a gift of $3,000.00 to $5,000.00 per call, and is given in entirety to people who need it most.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470025" y="1477645"/>
                            <a:ext cx="2210435" cy="288290"/>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1" o:spid="_x0000_s1056" style="position:absolute;margin-left:35.65pt;margin-top:475.6pt;width:297pt;height:139.2pt;z-index:251658337;mso-position-horizontal-relative:page;mso-position-vertical-relative:page" coordsize="3771900,1767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" mv:complextextbox="1">
                <v:shape id="Text Box 297" o:spid="_x0000_s1057" type="#_x0000_t202" style="position:absolute;width:3771900;height:1767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YgvxQAA&#10;ANsAAAAPAAAAZHJzL2Rvd25yZXYueG1sRI9Ba8JAFITvhf6H5RW8NRsLtiW6CaEQqGDBWvH8zD6T&#10;YPZtkt1q9Ne7hYLHYWa+YRbZaFpxosE1lhVMoxgEcWl1w5WC7U/x/A7CeWSNrWVScCEHWfr4sMBE&#10;2zN/02njKxEg7BJUUHvfJVK6siaDLrIdcfAOdjDogxwqqQc8B7hp5Uscv0qDDYeFGjv6qKk8bn6N&#10;gq/1vr8uY2fa3BfFW77uV4ddr9TkacznIDyN/h7+b39qBbMZ/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JiC/FAAAA2wAAAA8AAAAAAAAAAAAAAAAAlwIAAGRycy9k&#10;b3ducmV2LnhtbFBLBQYAAAAABAAEAPUAAACJAwAAAAA=&#10;" mv:complextextbox="1" filled="f" stroked="f">
                  <v:textbox inset=",0,,0"/>
                </v:shape>
                <v:shape id="Text Box 99" o:spid="_x0000_s1058" type="#_x0000_t202" style="position:absolute;left:91440;width:3589020;height:147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w:p w:rsidR="00C048FA" w:rsidRPr="00CA47DA" w:rsidRDefault="00C048FA" w:rsidP="00C66E1B">
                        <w:pPr>
                          <w:pStyle w:val="BodyText"/>
                        </w:pPr>
                        <w:r>
                          <w:t xml:space="preserve">     The NOAH New Church Sponsor Club is made up of individuals who desire to help support a new church financially.  NOAH sends out a call three times per year for a designated, pass-through gift for a new church plant, or for the Rotating Loan Fund.  This call generally generates, on average, a gift of $3,000.00 to $5,000.00 per call, and is given in entirety to people who need it most.</w:t>
                        </w:r>
                      </w:p>
                    </w:txbxContent>
                  </v:textbox>
                </v:shape>
                <v:shape id="Text Box 100" o:spid="_x0000_s1059" type="#_x0000_t202" style="position:absolute;left:1470025;top:1477645;width:2210435;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inset="0,0,0,0">
                    <w:txbxContent/>
                  </v:textbox>
                </v:shape>
                <w10:wrap type="through" anchorx="page" anchory="page"/>
              </v:group>
            </w:pict>
          </mc:Fallback>
        </mc:AlternateContent>
      </w:r>
      <w:r w:rsidR="00F55A43">
        <w:rPr>
          <w:noProof/>
        </w:rPr>
        <mc:AlternateContent>
          <mc:Choice Requires="wpg">
            <w:drawing>
              <wp:anchor distT="0" distB="0" distL="114300" distR="114300" simplePos="0" relativeHeight="251658333" behindDoc="0" locked="0" layoutInCell="1" allowOverlap="1">
                <wp:simplePos x="0" y="0"/>
                <wp:positionH relativeFrom="page">
                  <wp:posOffset>457200</wp:posOffset>
                </wp:positionH>
                <wp:positionV relativeFrom="page">
                  <wp:posOffset>1889125</wp:posOffset>
                </wp:positionV>
                <wp:extent cx="3771900" cy="3789045"/>
                <wp:effectExtent l="0" t="0" r="0" b="20955"/>
                <wp:wrapThrough wrapText="bothSides">
                  <wp:wrapPolygon edited="0">
                    <wp:start x="145" y="0"/>
                    <wp:lineTo x="145" y="21575"/>
                    <wp:lineTo x="21236" y="21575"/>
                    <wp:lineTo x="21236" y="0"/>
                    <wp:lineTo x="145" y="0"/>
                  </wp:wrapPolygon>
                </wp:wrapThrough>
                <wp:docPr id="98" name="Group 98"/>
                <wp:cNvGraphicFramePr/>
                <a:graphic xmlns:a="http://schemas.openxmlformats.org/drawingml/2006/main">
                  <a:graphicData uri="http://schemas.microsoft.com/office/word/2010/wordprocessingGroup">
                    <wpg:wgp>
                      <wpg:cNvGrpSpPr/>
                      <wpg:grpSpPr>
                        <a:xfrm>
                          <a:off x="0" y="0"/>
                          <a:ext cx="3771900" cy="3789045"/>
                          <a:chOff x="0" y="0"/>
                          <a:chExt cx="3771900" cy="3789045"/>
                        </a:xfrm>
                        <a:extLst>
                          <a:ext uri="{0CCBE362-F206-4b92-989A-16890622DB6E}">
                            <ma14:wrappingTextBoxFlag xmlns:ma14="http://schemas.microsoft.com/office/mac/drawingml/2011/main" val="1"/>
                          </a:ext>
                        </a:extLst>
                      </wpg:grpSpPr>
                      <wps:wsp>
                        <wps:cNvPr id="50" name="Text Box 76"/>
                        <wps:cNvSpPr txBox="1">
                          <a:spLocks noChangeArrowheads="1"/>
                        </wps:cNvSpPr>
                        <wps:spPr bwMode="auto">
                          <a:xfrm>
                            <a:off x="0" y="0"/>
                            <a:ext cx="3771900" cy="369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2" name="Text Box 42"/>
                        <wps:cNvSpPr txBox="1"/>
                        <wps:spPr>
                          <a:xfrm>
                            <a:off x="91440" y="0"/>
                            <a:ext cx="3541395" cy="194945"/>
                          </a:xfrm>
                          <a:prstGeom prst="rect">
                            <a:avLst/>
                          </a:prstGeom>
                          <a:noFill/>
                          <a:ln>
                            <a:noFill/>
                          </a:ln>
                          <a:effectLst/>
                          <a:extLst>
                            <a:ext uri="{C572A759-6A51-4108-AA02-DFA0A04FC94B}">
                              <ma14:wrappingTextBoxFlag xmlns:ma14="http://schemas.microsoft.com/office/mac/drawingml/2011/main"/>
                            </a:ext>
                          </a:extLst>
                        </wps:spPr>
                        <wps:txbx id="22">
                          <w:txbxContent>
                            <w:p w:rsidR="00C048FA" w:rsidRDefault="00C048FA" w:rsidP="00C66E1B">
                              <w:pPr>
                                <w:pStyle w:val="BodyText"/>
                                <w:rPr>
                                  <w:sz w:val="22"/>
                                </w:rPr>
                              </w:pPr>
                              <w:r>
                                <w:rPr>
                                  <w:sz w:val="22"/>
                                </w:rPr>
                                <w:t xml:space="preserve">     NOAH committed to help plant three churches in three years.  Those churches are all doing well!  Valley (Youngstown) took their next steps of growth in developing disciples and securing their first facility.</w:t>
                              </w:r>
                            </w:p>
                            <w:p w:rsidR="00C048FA" w:rsidRDefault="00C048FA" w:rsidP="00C66E1B">
                              <w:pPr>
                                <w:pStyle w:val="BodyText"/>
                                <w:rPr>
                                  <w:sz w:val="22"/>
                                </w:rPr>
                              </w:pPr>
                              <w:r>
                                <w:rPr>
                                  <w:sz w:val="22"/>
                                </w:rPr>
                                <w:t xml:space="preserve">     Compass continues to be a leading voice in Kenmore (Akron) as they reach out through the Open Tone Music academy, as well as leading in the community business association.</w:t>
                              </w:r>
                            </w:p>
                            <w:p w:rsidR="00C048FA" w:rsidRDefault="00C048FA" w:rsidP="00C66E1B">
                              <w:pPr>
                                <w:pStyle w:val="BodyText"/>
                                <w:rPr>
                                  <w:sz w:val="22"/>
                                </w:rPr>
                              </w:pPr>
                              <w:r>
                                <w:rPr>
                                  <w:sz w:val="22"/>
                                </w:rPr>
                                <w:t xml:space="preserve">     Velocity (Cleveland) has had steady, phenomenal growth since their inception!  They outgrew their rented facilities in Lyndhurst, and planted a satellite congregation in Mentor.  Now they are outgrowing both locations and praying for God’s continued leading.</w:t>
                              </w:r>
                            </w:p>
                            <w:p w:rsidR="00C048FA" w:rsidRPr="006E35EE" w:rsidRDefault="00C048FA" w:rsidP="00C66E1B">
                              <w:pPr>
                                <w:pStyle w:val="BodyText"/>
                                <w:rPr>
                                  <w:sz w:val="22"/>
                                </w:rPr>
                              </w:pPr>
                              <w:r>
                                <w:rPr>
                                  <w:sz w:val="22"/>
                                </w:rPr>
                                <w:t xml:space="preserve">     All three of these churches are being planted in urban areas.  God is alive and well and reaching high-density population </w:t>
                              </w:r>
                              <w:proofErr w:type="gramStart"/>
                              <w:r>
                                <w:rPr>
                                  <w:sz w:val="22"/>
                                </w:rPr>
                                <w:t>areas</w:t>
                              </w:r>
                              <w:proofErr w:type="gramEnd"/>
                              <w:r>
                                <w:rPr>
                                  <w:sz w:val="22"/>
                                </w:rPr>
                                <w:t xml:space="preserve"> with Good News from the loving God who pursues us with His offer of salvation through His son Jesus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193675"/>
                            <a:ext cx="3523615" cy="19431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386715"/>
                            <a:ext cx="3505835" cy="194945"/>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580390"/>
                            <a:ext cx="3488690" cy="271145"/>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850265"/>
                            <a:ext cx="3458210" cy="194945"/>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1043940"/>
                            <a:ext cx="3434715" cy="194310"/>
                          </a:xfrm>
                          <a:prstGeom prst="rect">
                            <a:avLst/>
                          </a:prstGeom>
                          <a:noFill/>
                          <a:ln>
                            <a:noFill/>
                          </a:ln>
                          <a:effectLst/>
                          <a:extLst>
                            <a:ext uri="{C572A759-6A51-4108-AA02-DFA0A04FC94B}">
                              <ma14:wrappingTextBoxFlag xmlns:ma14="http://schemas.microsoft.com/office/mac/drawingml/2011/main"/>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1236980"/>
                            <a:ext cx="3428365" cy="194945"/>
                          </a:xfrm>
                          <a:prstGeom prst="rect">
                            <a:avLst/>
                          </a:prstGeom>
                          <a:noFill/>
                          <a:ln>
                            <a:noFill/>
                          </a:ln>
                          <a:effectLst/>
                          <a:extLst>
                            <a:ext uri="{C572A759-6A51-4108-AA02-DFA0A04FC94B}">
                              <ma14:wrappingTextBoxFlag xmlns:ma14="http://schemas.microsoft.com/office/mac/drawingml/2011/main"/>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1430655"/>
                            <a:ext cx="3589020" cy="271145"/>
                          </a:xfrm>
                          <a:prstGeom prst="rect">
                            <a:avLst/>
                          </a:prstGeom>
                          <a:noFill/>
                          <a:ln>
                            <a:noFill/>
                          </a:ln>
                          <a:effectLst/>
                          <a:extLst>
                            <a:ext uri="{C572A759-6A51-4108-AA02-DFA0A04FC94B}">
                              <ma14:wrappingTextBoxFlag xmlns:ma14="http://schemas.microsoft.com/office/mac/drawingml/2011/main"/>
                            </a:ext>
                          </a:extLst>
                        </wps:spPr>
                        <wps:linkedTxbx id="2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1700530"/>
                            <a:ext cx="3589020" cy="194945"/>
                          </a:xfrm>
                          <a:prstGeom prst="rect">
                            <a:avLst/>
                          </a:prstGeom>
                          <a:noFill/>
                          <a:ln>
                            <a:noFill/>
                          </a:ln>
                          <a:effectLst/>
                          <a:extLst>
                            <a:ext uri="{C572A759-6A51-4108-AA02-DFA0A04FC94B}">
                              <ma14:wrappingTextBoxFlag xmlns:ma14="http://schemas.microsoft.com/office/mac/drawingml/2011/main"/>
                            </a:ext>
                          </a:extLst>
                        </wps:spPr>
                        <wps:linkedTxbx id="2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1894205"/>
                            <a:ext cx="3589020" cy="851535"/>
                          </a:xfrm>
                          <a:prstGeom prst="rect">
                            <a:avLst/>
                          </a:prstGeom>
                          <a:noFill/>
                          <a:ln>
                            <a:noFill/>
                          </a:ln>
                          <a:effectLst/>
                          <a:extLst>
                            <a:ext uri="{C572A759-6A51-4108-AA02-DFA0A04FC94B}">
                              <ma14:wrappingTextBoxFlag xmlns:ma14="http://schemas.microsoft.com/office/mac/drawingml/2011/main"/>
                            </a:ext>
                          </a:extLst>
                        </wps:spPr>
                        <wps:linkedTxbx id="2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2744470"/>
                            <a:ext cx="3589020" cy="1044575"/>
                          </a:xfrm>
                          <a:prstGeom prst="rect">
                            <a:avLst/>
                          </a:prstGeom>
                          <a:noFill/>
                          <a:ln>
                            <a:noFill/>
                          </a:ln>
                          <a:effectLst/>
                          <a:extLst>
                            <a:ext uri="{C572A759-6A51-4108-AA02-DFA0A04FC94B}">
                              <ma14:wrappingTextBoxFlag xmlns:ma14="http://schemas.microsoft.com/office/mac/drawingml/2011/main"/>
                            </a:ext>
                          </a:extLst>
                        </wps:spPr>
                        <wps:linkedTxbx id="2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8" o:spid="_x0000_s1060" style="position:absolute;margin-left:36pt;margin-top:148.75pt;width:297pt;height:298.35pt;z-index:251658333;mso-position-horizontal-relative:page;mso-position-vertical-relative:page" coordsize="3771900,3789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" mv:complextextbox="1">
                <v:shape id="Text Box 76" o:spid="_x0000_s1061" type="#_x0000_t202" style="position:absolute;width:3771900;height:3693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42" o:spid="_x0000_s1062" type="#_x0000_t202" style="position:absolute;left:91440;width:3541395;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7" inset="0,0,0,0">
                    <w:txbxContent>
                      <w:p w:rsidR="00C048FA" w:rsidRDefault="00C048FA" w:rsidP="00C66E1B">
                        <w:pPr>
                          <w:pStyle w:val="BodyText"/>
                          <w:rPr>
                            <w:sz w:val="22"/>
                          </w:rPr>
                        </w:pPr>
                        <w:r>
                          <w:rPr>
                            <w:sz w:val="22"/>
                          </w:rPr>
                          <w:t xml:space="preserve">     NOAH committed to help plant three churches in three years.  Those churches are all doing well!  Valley (Youngstown) took their next steps of growth in developing disciples and securing their first facility.</w:t>
                        </w:r>
                      </w:p>
                      <w:p w:rsidR="00C048FA" w:rsidRDefault="00C048FA" w:rsidP="00C66E1B">
                        <w:pPr>
                          <w:pStyle w:val="BodyText"/>
                          <w:rPr>
                            <w:sz w:val="22"/>
                          </w:rPr>
                        </w:pPr>
                        <w:r>
                          <w:rPr>
                            <w:sz w:val="22"/>
                          </w:rPr>
                          <w:t xml:space="preserve">     Compass continues to be a leading voice in Kenmore (Akron) as they reach out through the Open Tone Music academy, as well as leading in the community business association.</w:t>
                        </w:r>
                      </w:p>
                      <w:p w:rsidR="00C048FA" w:rsidRDefault="00C048FA" w:rsidP="00C66E1B">
                        <w:pPr>
                          <w:pStyle w:val="BodyText"/>
                          <w:rPr>
                            <w:sz w:val="22"/>
                          </w:rPr>
                        </w:pPr>
                        <w:r>
                          <w:rPr>
                            <w:sz w:val="22"/>
                          </w:rPr>
                          <w:t xml:space="preserve">     Velocity (Cleveland) has had steady, phenomenal growth since their inception!  They outgrew their rented facilities in Lyndhurst, and planted a satellite congregation in Mentor.  Now they are outgrowing both locations and praying for God’s continued leading.</w:t>
                        </w:r>
                      </w:p>
                      <w:p w:rsidR="00C048FA" w:rsidRPr="006E35EE" w:rsidRDefault="00C048FA" w:rsidP="00C66E1B">
                        <w:pPr>
                          <w:pStyle w:val="BodyText"/>
                          <w:rPr>
                            <w:sz w:val="22"/>
                          </w:rPr>
                        </w:pPr>
                        <w:r>
                          <w:rPr>
                            <w:sz w:val="22"/>
                          </w:rPr>
                          <w:t xml:space="preserve">     All three of these churches are being planted in urban areas.  God is alive and well and reaching high-density population </w:t>
                        </w:r>
                        <w:proofErr w:type="gramStart"/>
                        <w:r>
                          <w:rPr>
                            <w:sz w:val="22"/>
                          </w:rPr>
                          <w:t>areas</w:t>
                        </w:r>
                        <w:proofErr w:type="gramEnd"/>
                        <w:r>
                          <w:rPr>
                            <w:sz w:val="22"/>
                          </w:rPr>
                          <w:t xml:space="preserve"> with Good News from the loving God who pursues us with His offer of salvation through His son Jesus Christ!</w:t>
                        </w:r>
                      </w:p>
                    </w:txbxContent>
                  </v:textbox>
                </v:shape>
                <v:shape id="Text Box 47" o:spid="_x0000_s1063" type="#_x0000_t202" style="position:absolute;left:91440;top:193675;width:352361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64" type="#_x0000_t202" style="position:absolute;left:91440;top:386715;width:3505835;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65" type="#_x0000_t202" style="position:absolute;left:91440;top:580390;width:348869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7" inset="0,0,0,0">
                    <w:txbxContent/>
                  </v:textbox>
                </v:shape>
                <v:shape id="Text Box 57" o:spid="_x0000_s1066" type="#_x0000_t202" style="position:absolute;left:91440;top:850265;width:3458210;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60" inset="0,0,0,0">
                    <w:txbxContent/>
                  </v:textbox>
                </v:shape>
                <v:shape id="Text Box 60" o:spid="_x0000_s1067" type="#_x0000_t202" style="position:absolute;left:91440;top:1043940;width:343471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68" type="#_x0000_t202" style="position:absolute;left:91440;top:1236980;width:3428365;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69" type="#_x0000_t202" style="position:absolute;left:91440;top:1430655;width:358902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70" type="#_x0000_t202" style="position:absolute;left:91440;top:1700530;width:3589020;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96" inset="0,0,0,0">
                    <w:txbxContent/>
                  </v:textbox>
                </v:shape>
                <v:shape id="Text Box 96" o:spid="_x0000_s1071" type="#_x0000_t202" style="position:absolute;left:91440;top:1894205;width:3589020;height:851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72" type="#_x0000_t202" style="position:absolute;left:91440;top:2744470;width:3589020;height:1044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v:textbox>
                </v:shape>
                <w10:wrap type="through" anchorx="page" anchory="page"/>
              </v:group>
            </w:pict>
          </mc:Fallback>
        </mc:AlternateContent>
      </w:r>
      <w:r w:rsidR="006E35EE">
        <w:rPr>
          <w:noProof/>
        </w:rPr>
        <mc:AlternateContent>
          <mc:Choice Requires="wps">
            <w:drawing>
              <wp:anchor distT="0" distB="0" distL="114300" distR="114300" simplePos="0" relativeHeight="251658334" behindDoc="0" locked="0" layoutInCell="1" allowOverlap="1" wp14:anchorId="4F395510" wp14:editId="658130E9">
                <wp:simplePos x="0" y="0"/>
                <wp:positionH relativeFrom="page">
                  <wp:posOffset>4368800</wp:posOffset>
                </wp:positionH>
                <wp:positionV relativeFrom="page">
                  <wp:posOffset>3677920</wp:posOffset>
                </wp:positionV>
                <wp:extent cx="2963545" cy="320040"/>
                <wp:effectExtent l="0" t="0" r="0" b="10160"/>
                <wp:wrapTight wrapText="bothSides">
                  <wp:wrapPolygon edited="0">
                    <wp:start x="185" y="0"/>
                    <wp:lineTo x="185" y="20571"/>
                    <wp:lineTo x="21290" y="20571"/>
                    <wp:lineTo x="21290" y="0"/>
                    <wp:lineTo x="185"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CA47DA" w:rsidRDefault="00C048FA" w:rsidP="00C66E1B">
                            <w:pPr>
                              <w:pStyle w:val="Heading2"/>
                            </w:pPr>
                            <w:r>
                              <w:t>Rotating Loan Fund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3" type="#_x0000_t202" style="position:absolute;margin-left:344pt;margin-top:289.6pt;width:233.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" filled="f" stroked="f">
                <v:textbox inset=",0,,0">
                  <w:txbxContent>
                    <w:p w:rsidR="00C048FA" w:rsidRPr="00CA47DA" w:rsidRDefault="00C048FA" w:rsidP="00C66E1B">
                      <w:pPr>
                        <w:pStyle w:val="Heading2"/>
                      </w:pPr>
                      <w:r>
                        <w:t>Rotating Loan Fund</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1" behindDoc="0" locked="0" layoutInCell="1" allowOverlap="1" wp14:anchorId="283E3C47" wp14:editId="769B3D44">
                <wp:simplePos x="0" y="0"/>
                <wp:positionH relativeFrom="page">
                  <wp:posOffset>457200</wp:posOffset>
                </wp:positionH>
                <wp:positionV relativeFrom="page">
                  <wp:posOffset>969010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9B0516" w:rsidRDefault="00C048FA" w:rsidP="00C66E1B">
                            <w:pPr>
                              <w:pStyle w:val="Heading1"/>
                            </w:pPr>
                            <w:r>
                              <w:t>The Year in Review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4"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" filled="f" stroked="f">
                <v:textbox inset=",0,,0">
                  <w:txbxContent>
                    <w:p w:rsidR="00C048FA" w:rsidRPr="009B0516" w:rsidRDefault="00C048FA" w:rsidP="00C66E1B">
                      <w:pPr>
                        <w:pStyle w:val="Heading1"/>
                      </w:pPr>
                      <w:r>
                        <w:t>The Year in Review</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6" behindDoc="0" locked="0" layoutInCell="1" allowOverlap="1" wp14:anchorId="7079772A" wp14:editId="7EDD869B">
                <wp:simplePos x="0" y="0"/>
                <wp:positionH relativeFrom="page">
                  <wp:posOffset>452755</wp:posOffset>
                </wp:positionH>
                <wp:positionV relativeFrom="page">
                  <wp:posOffset>5709920</wp:posOffset>
                </wp:positionV>
                <wp:extent cx="3776345" cy="320040"/>
                <wp:effectExtent l="0" t="0" r="0" b="10160"/>
                <wp:wrapTight wrapText="bothSides">
                  <wp:wrapPolygon edited="0">
                    <wp:start x="145" y="0"/>
                    <wp:lineTo x="145" y="20571"/>
                    <wp:lineTo x="21357" y="20571"/>
                    <wp:lineTo x="21357" y="0"/>
                    <wp:lineTo x="145"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CA47DA" w:rsidRDefault="00C048FA" w:rsidP="00C66E1B">
                            <w:pPr>
                              <w:pStyle w:val="Heading2"/>
                            </w:pPr>
                            <w:r>
                              <w:t>New Church Sponsor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5" type="#_x0000_t202" style="position:absolute;margin-left:35.65pt;margin-top:449.6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" filled="f" stroked="f">
                <v:textbox inset=",0,,0">
                  <w:txbxContent>
                    <w:p w:rsidR="00C048FA" w:rsidRPr="00CA47DA" w:rsidRDefault="00C048FA" w:rsidP="00C66E1B">
                      <w:pPr>
                        <w:pStyle w:val="Heading2"/>
                      </w:pPr>
                      <w:r>
                        <w:t>New Church Sponsor Club</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2" behindDoc="0" locked="0" layoutInCell="1" allowOverlap="1" wp14:anchorId="1381EE5C" wp14:editId="7AA1F13F">
                <wp:simplePos x="0" y="0"/>
                <wp:positionH relativeFrom="page">
                  <wp:posOffset>457200</wp:posOffset>
                </wp:positionH>
                <wp:positionV relativeFrom="page">
                  <wp:posOffset>1559560</wp:posOffset>
                </wp:positionV>
                <wp:extent cx="3776345" cy="320040"/>
                <wp:effectExtent l="0" t="0" r="0" b="10160"/>
                <wp:wrapTight wrapText="bothSides">
                  <wp:wrapPolygon edited="0">
                    <wp:start x="145" y="0"/>
                    <wp:lineTo x="145" y="20571"/>
                    <wp:lineTo x="21357" y="20571"/>
                    <wp:lineTo x="21357" y="0"/>
                    <wp:lineTo x="145"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CA47DA" w:rsidRDefault="00C048FA" w:rsidP="00C66E1B">
                            <w:pPr>
                              <w:pStyle w:val="Heading2"/>
                            </w:pPr>
                            <w:r>
                              <w:t>Effective Church Plants Supported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6" type="#_x0000_t202" style="position:absolute;margin-left:36pt;margin-top:122.8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" filled="f" stroked="f">
                <v:textbox inset=",0,,0">
                  <w:txbxContent>
                    <w:p w:rsidR="00C048FA" w:rsidRPr="00CA47DA" w:rsidRDefault="00C048FA" w:rsidP="00C66E1B">
                      <w:pPr>
                        <w:pStyle w:val="Heading2"/>
                      </w:pPr>
                      <w:r>
                        <w:t>Effective Church Plants Supported</w:t>
                      </w:r>
                    </w:p>
                  </w:txbxContent>
                </v:textbox>
                <w10:wrap type="tight" anchorx="page" anchory="page"/>
              </v:shape>
            </w:pict>
          </mc:Fallback>
        </mc:AlternateContent>
      </w:r>
    </w:p>
    <w:p w:rsidR="00C66E1B" w:rsidRDefault="00C048FA">
      <w:r>
        <w:rPr>
          <w:noProof/>
        </w:rPr>
        <w:lastRenderedPageBreak/>
        <mc:AlternateContent>
          <mc:Choice Requires="wps">
            <w:drawing>
              <wp:anchor distT="0" distB="0" distL="114300" distR="114300" simplePos="0" relativeHeight="251658352" behindDoc="0" locked="0" layoutInCell="1" allowOverlap="1" wp14:anchorId="3F44B39E" wp14:editId="49AB9BF3">
                <wp:simplePos x="0" y="0"/>
                <wp:positionH relativeFrom="page">
                  <wp:posOffset>450850</wp:posOffset>
                </wp:positionH>
                <wp:positionV relativeFrom="page">
                  <wp:posOffset>5333365</wp:posOffset>
                </wp:positionV>
                <wp:extent cx="3346450" cy="745490"/>
                <wp:effectExtent l="0" t="0" r="0" b="16510"/>
                <wp:wrapTight wrapText="bothSides">
                  <wp:wrapPolygon edited="0">
                    <wp:start x="164" y="0"/>
                    <wp:lineTo x="164" y="21342"/>
                    <wp:lineTo x="21313" y="21342"/>
                    <wp:lineTo x="21313" y="0"/>
                    <wp:lineTo x="164" y="0"/>
                  </wp:wrapPolygon>
                </wp:wrapTight>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8FA" w:rsidRDefault="00C048FA" w:rsidP="00C66E1B">
                            <w:pPr>
                              <w:pStyle w:val="BlockText"/>
                              <w:rPr>
                                <w:sz w:val="24"/>
                              </w:rPr>
                            </w:pPr>
                            <w:r w:rsidRPr="008D0E2E">
                              <w:rPr>
                                <w:sz w:val="24"/>
                              </w:rPr>
                              <w:t>PO Box 8251</w:t>
                            </w:r>
                            <w:r w:rsidRPr="008D0E2E">
                              <w:rPr>
                                <w:sz w:val="24"/>
                              </w:rPr>
                              <w:br/>
                              <w:t>Canton, Ohio 44711</w:t>
                            </w:r>
                          </w:p>
                          <w:p w:rsidR="00C048FA" w:rsidRPr="008D0E2E" w:rsidRDefault="00C048FA" w:rsidP="00C66E1B">
                            <w:pPr>
                              <w:pStyle w:val="BlockTex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7" type="#_x0000_t202" style="position:absolute;margin-left:35.5pt;margin-top:419.95pt;width:263.5pt;height:58.7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" filled="f" stroked="f">
                <v:textbox inset=",0,,0">
                  <w:txbxContent>
                    <w:p w:rsidR="00C048FA" w:rsidRDefault="00C048FA" w:rsidP="00C66E1B">
                      <w:pPr>
                        <w:pStyle w:val="BlockText"/>
                        <w:rPr>
                          <w:sz w:val="24"/>
                        </w:rPr>
                      </w:pPr>
                      <w:r w:rsidRPr="008D0E2E">
                        <w:rPr>
                          <w:sz w:val="24"/>
                        </w:rPr>
                        <w:t>PO Box 8251</w:t>
                      </w:r>
                      <w:r w:rsidRPr="008D0E2E">
                        <w:rPr>
                          <w:sz w:val="24"/>
                        </w:rPr>
                        <w:br/>
                        <w:t>Canton, Ohio 44711</w:t>
                      </w:r>
                    </w:p>
                    <w:p w:rsidR="00C048FA" w:rsidRPr="008D0E2E" w:rsidRDefault="00C048FA" w:rsidP="00C66E1B">
                      <w:pPr>
                        <w:pStyle w:val="BlockText"/>
                        <w:rPr>
                          <w:sz w:val="24"/>
                        </w:rPr>
                      </w:pPr>
                    </w:p>
                  </w:txbxContent>
                </v:textbox>
                <w10:wrap type="tight" anchorx="page" anchory="page"/>
              </v:shape>
            </w:pict>
          </mc:Fallback>
        </mc:AlternateContent>
      </w:r>
      <w:r w:rsidR="00707D2B">
        <w:rPr>
          <w:noProof/>
        </w:rPr>
        <w:drawing>
          <wp:anchor distT="0" distB="0" distL="118745" distR="118745" simplePos="0" relativeHeight="251658377" behindDoc="0" locked="0" layoutInCell="1" allowOverlap="1" wp14:anchorId="6B4C4CFA" wp14:editId="69320708">
            <wp:simplePos x="0" y="0"/>
            <wp:positionH relativeFrom="page">
              <wp:posOffset>4923155</wp:posOffset>
            </wp:positionH>
            <wp:positionV relativeFrom="page">
              <wp:posOffset>1731645</wp:posOffset>
            </wp:positionV>
            <wp:extent cx="2176780" cy="1336040"/>
            <wp:effectExtent l="203200" t="228600" r="210820" b="264160"/>
            <wp:wrapTight wrapText="bothSides">
              <wp:wrapPolygon edited="0">
                <wp:start x="-1220" y="-2076"/>
                <wp:lineTo x="-1587" y="5394"/>
                <wp:lineTo x="-1569" y="20228"/>
                <wp:lineTo x="10994" y="23426"/>
                <wp:lineTo x="19848" y="23430"/>
                <wp:lineTo x="20142" y="24214"/>
                <wp:lineTo x="22402" y="23899"/>
                <wp:lineTo x="22797" y="21783"/>
                <wp:lineTo x="22723" y="-3759"/>
                <wp:lineTo x="538" y="-2321"/>
                <wp:lineTo x="-1220" y="-2076"/>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92881">
                      <a:off x="0" y="0"/>
                      <a:ext cx="2176780" cy="133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55A43">
        <w:rPr>
          <w:noProof/>
        </w:rPr>
        <mc:AlternateContent>
          <mc:Choice Requires="wpg">
            <w:drawing>
              <wp:anchor distT="0" distB="0" distL="114300" distR="114300" simplePos="1" relativeHeight="251658345" behindDoc="0" locked="0" layoutInCell="1" allowOverlap="1">
                <wp:simplePos x="635000" y="1626870"/>
                <wp:positionH relativeFrom="page">
                  <wp:posOffset>635000</wp:posOffset>
                </wp:positionH>
                <wp:positionV relativeFrom="page">
                  <wp:posOffset>1626870</wp:posOffset>
                </wp:positionV>
                <wp:extent cx="4394200" cy="3310890"/>
                <wp:effectExtent l="0" t="0" r="0" b="16510"/>
                <wp:wrapThrough wrapText="bothSides">
                  <wp:wrapPolygon edited="0">
                    <wp:start x="125" y="0"/>
                    <wp:lineTo x="125" y="21542"/>
                    <wp:lineTo x="21350" y="21542"/>
                    <wp:lineTo x="21350" y="0"/>
                    <wp:lineTo x="125" y="0"/>
                  </wp:wrapPolygon>
                </wp:wrapThrough>
                <wp:docPr id="112" name="Group 112"/>
                <wp:cNvGraphicFramePr/>
                <a:graphic xmlns:a="http://schemas.openxmlformats.org/drawingml/2006/main">
                  <a:graphicData uri="http://schemas.microsoft.com/office/word/2010/wordprocessingGroup">
                    <wpg:wgp>
                      <wpg:cNvGrpSpPr/>
                      <wpg:grpSpPr>
                        <a:xfrm>
                          <a:off x="0" y="0"/>
                          <a:ext cx="4394200" cy="3310890"/>
                          <a:chOff x="0" y="0"/>
                          <a:chExt cx="4394200" cy="3310890"/>
                        </a:xfrm>
                        <a:extLst>
                          <a:ext uri="{0CCBE362-F206-4b92-989A-16890622DB6E}">
                            <ma14:wrappingTextBoxFlag xmlns:ma14="http://schemas.microsoft.com/office/mac/drawingml/2011/main" val="1"/>
                          </a:ext>
                        </a:extLst>
                      </wpg:grpSpPr>
                      <wps:wsp>
                        <wps:cNvPr id="46" name="Text Box 301"/>
                        <wps:cNvSpPr txBox="1">
                          <a:spLocks noChangeArrowheads="1"/>
                        </wps:cNvSpPr>
                        <wps:spPr bwMode="auto">
                          <a:xfrm>
                            <a:off x="0" y="0"/>
                            <a:ext cx="4394200" cy="331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2" name="Text Box 102"/>
                        <wps:cNvSpPr txBox="1"/>
                        <wps:spPr>
                          <a:xfrm>
                            <a:off x="91440" y="0"/>
                            <a:ext cx="3977640" cy="292100"/>
                          </a:xfrm>
                          <a:prstGeom prst="rect">
                            <a:avLst/>
                          </a:prstGeom>
                          <a:noFill/>
                          <a:ln>
                            <a:noFill/>
                          </a:ln>
                          <a:effectLst/>
                          <a:extLst>
                            <a:ext uri="{C572A759-6A51-4108-AA02-DFA0A04FC94B}">
                              <ma14:wrappingTextBoxFlag xmlns:ma14="http://schemas.microsoft.com/office/mac/drawingml/2011/main"/>
                            </a:ext>
                          </a:extLst>
                        </wps:spPr>
                        <wps:txbx id="28">
                          <w:txbxContent>
                            <w:p w:rsidR="00C048FA" w:rsidRDefault="00C048FA" w:rsidP="00C66E1B">
                              <w:pPr>
                                <w:pStyle w:val="BodyText-Light"/>
                                <w:rPr>
                                  <w:rFonts w:ascii="Cambria" w:hAnsi="Cambria"/>
                                  <w:color w:val="000000" w:themeColor="text1"/>
                                </w:rPr>
                              </w:pPr>
                              <w:r>
                                <w:rPr>
                                  <w:rFonts w:ascii="Cambria" w:hAnsi="Cambria"/>
                                </w:rPr>
                                <w:t xml:space="preserve">   </w:t>
                              </w:r>
                              <w:r>
                                <w:rPr>
                                  <w:rFonts w:ascii="Cambria" w:hAnsi="Cambria"/>
                                  <w:color w:val="000000" w:themeColor="text1"/>
                                </w:rPr>
                                <w:t>What does 2019 and beyond look like?</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Valley Christian Church plant daughter church number one and two.</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Velocity Christian Church take their next steps as they follow Jesus in multiplication.  </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the </w:t>
                              </w:r>
                              <w:proofErr w:type="spellStart"/>
                              <w:r>
                                <w:rPr>
                                  <w:rFonts w:ascii="Cambria" w:hAnsi="Cambria"/>
                                  <w:color w:val="000000" w:themeColor="text1"/>
                                </w:rPr>
                                <w:t>Northside</w:t>
                              </w:r>
                              <w:proofErr w:type="spellEnd"/>
                              <w:r>
                                <w:rPr>
                                  <w:rFonts w:ascii="Cambria" w:hAnsi="Cambria"/>
                                  <w:color w:val="000000" w:themeColor="text1"/>
                                </w:rPr>
                                <w:t xml:space="preserve"> Christian Church (Wadsworth) plant a satellite church in Medina.</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Momentum Christian Church (Garfield Heights, Cleveland) secure their first permanent facility, and plant another church. </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have made a commitment to continue to help churches that need to make a </w:t>
                              </w:r>
                              <w:r w:rsidRPr="009319E0">
                                <w:rPr>
                                  <w:rFonts w:ascii="Cambria" w:hAnsi="Cambria"/>
                                  <w:b/>
                                  <w:color w:val="000000" w:themeColor="text1"/>
                                  <w:u w:val="single"/>
                                </w:rPr>
                                <w:t>C</w:t>
                              </w:r>
                              <w:r>
                                <w:rPr>
                                  <w:rFonts w:ascii="Cambria" w:hAnsi="Cambria"/>
                                  <w:color w:val="000000" w:themeColor="text1"/>
                                </w:rPr>
                                <w:t xml:space="preserve">hange, or are in </w:t>
                              </w:r>
                              <w:r w:rsidRPr="009319E0">
                                <w:rPr>
                                  <w:rFonts w:ascii="Cambria" w:hAnsi="Cambria"/>
                                  <w:b/>
                                  <w:color w:val="000000" w:themeColor="text1"/>
                                  <w:u w:val="single"/>
                                </w:rPr>
                                <w:t>C</w:t>
                              </w:r>
                              <w:r>
                                <w:rPr>
                                  <w:rFonts w:ascii="Cambria" w:hAnsi="Cambria"/>
                                  <w:color w:val="000000" w:themeColor="text1"/>
                                </w:rPr>
                                <w:t xml:space="preserve">onflict, or are working through a </w:t>
                              </w:r>
                              <w:r w:rsidRPr="009319E0">
                                <w:rPr>
                                  <w:rFonts w:ascii="Cambria" w:hAnsi="Cambria"/>
                                  <w:b/>
                                  <w:color w:val="000000" w:themeColor="text1"/>
                                  <w:u w:val="single"/>
                                </w:rPr>
                                <w:t>C</w:t>
                              </w:r>
                              <w:r>
                                <w:rPr>
                                  <w:rFonts w:ascii="Cambria" w:hAnsi="Cambria"/>
                                  <w:color w:val="000000" w:themeColor="text1"/>
                                </w:rPr>
                                <w:t>onfusing situation.</w:t>
                              </w:r>
                            </w:p>
                            <w:p w:rsidR="00C048FA" w:rsidRPr="009319E0" w:rsidRDefault="00C048FA" w:rsidP="00C66E1B">
                              <w:pPr>
                                <w:pStyle w:val="BodyText-Light"/>
                                <w:rPr>
                                  <w:rFonts w:ascii="Cambria" w:hAnsi="Cambria"/>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290830"/>
                            <a:ext cx="3940175" cy="21526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504825"/>
                            <a:ext cx="3922395" cy="29210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795655"/>
                            <a:ext cx="3897630" cy="215900"/>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1010285"/>
                            <a:ext cx="3879850" cy="291465"/>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1300480"/>
                            <a:ext cx="4090670" cy="215900"/>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1515110"/>
                            <a:ext cx="4211320" cy="291465"/>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1805305"/>
                            <a:ext cx="4211320" cy="720725"/>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2524760"/>
                            <a:ext cx="4211320" cy="720725"/>
                          </a:xfrm>
                          <a:prstGeom prst="rect">
                            <a:avLst/>
                          </a:prstGeom>
                          <a:noFill/>
                          <a:ln>
                            <a:noFill/>
                          </a:ln>
                          <a:effectLst/>
                          <a:extLst>
                            <a:ext uri="{C572A759-6A51-4108-AA02-DFA0A04FC94B}">
                              <ma14:wrappingTextBoxFlag xmlns:ma14="http://schemas.microsoft.com/office/mac/drawingml/2011/main"/>
                            </a:ext>
                          </a:extLst>
                        </wps:spPr>
                        <wps:linkedTxbx id="2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2" o:spid="_x0000_s1078" style="position:absolute;margin-left:50pt;margin-top:128.1pt;width:346pt;height:260.7pt;z-index:251658345;mso-position-horizontal-relative:page;mso-position-vertical-relative:page" coordsize="4394200,3310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" mv:complextextbox="1">
                <v:shape id="Text Box 301" o:spid="_x0000_s1079" type="#_x0000_t202" style="position:absolute;width:4394200;height:3310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102" o:spid="_x0000_s1080" type="#_x0000_t202" style="position:absolute;left:91440;width:397764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w:p w:rsidR="00C048FA" w:rsidRDefault="00C048FA" w:rsidP="00C66E1B">
                        <w:pPr>
                          <w:pStyle w:val="BodyText-Light"/>
                          <w:rPr>
                            <w:rFonts w:ascii="Cambria" w:hAnsi="Cambria"/>
                            <w:color w:val="000000" w:themeColor="text1"/>
                          </w:rPr>
                        </w:pPr>
                        <w:r>
                          <w:rPr>
                            <w:rFonts w:ascii="Cambria" w:hAnsi="Cambria"/>
                          </w:rPr>
                          <w:t xml:space="preserve">   </w:t>
                        </w:r>
                        <w:r>
                          <w:rPr>
                            <w:rFonts w:ascii="Cambria" w:hAnsi="Cambria"/>
                            <w:color w:val="000000" w:themeColor="text1"/>
                          </w:rPr>
                          <w:t>What does 2019 and beyond look like?</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Valley Christian Church plant daughter church number one and two.</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Velocity Christian Church take their next steps as they follow Jesus in multiplication.  </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the </w:t>
                        </w:r>
                        <w:proofErr w:type="spellStart"/>
                        <w:r>
                          <w:rPr>
                            <w:rFonts w:ascii="Cambria" w:hAnsi="Cambria"/>
                            <w:color w:val="000000" w:themeColor="text1"/>
                          </w:rPr>
                          <w:t>Northside</w:t>
                        </w:r>
                        <w:proofErr w:type="spellEnd"/>
                        <w:r>
                          <w:rPr>
                            <w:rFonts w:ascii="Cambria" w:hAnsi="Cambria"/>
                            <w:color w:val="000000" w:themeColor="text1"/>
                          </w:rPr>
                          <w:t xml:space="preserve"> Christian Church (Wadsworth) plant a satellite church in Medina.</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would like to help Momentum Christian Church (Garfield Heights, Cleveland) secure their first permanent facility, and plant another church. </w:t>
                        </w:r>
                      </w:p>
                      <w:p w:rsidR="00C048FA" w:rsidRDefault="00C048FA" w:rsidP="00C66E1B">
                        <w:pPr>
                          <w:pStyle w:val="BodyText-Light"/>
                          <w:rPr>
                            <w:rFonts w:ascii="Cambria" w:hAnsi="Cambria"/>
                            <w:color w:val="000000" w:themeColor="text1"/>
                          </w:rPr>
                        </w:pPr>
                        <w:r>
                          <w:rPr>
                            <w:rFonts w:ascii="Cambria" w:hAnsi="Cambria"/>
                            <w:color w:val="000000" w:themeColor="text1"/>
                          </w:rPr>
                          <w:t xml:space="preserve">     We have made a commitment to continue to help churches that need to make a </w:t>
                        </w:r>
                        <w:r w:rsidRPr="009319E0">
                          <w:rPr>
                            <w:rFonts w:ascii="Cambria" w:hAnsi="Cambria"/>
                            <w:b/>
                            <w:color w:val="000000" w:themeColor="text1"/>
                            <w:u w:val="single"/>
                          </w:rPr>
                          <w:t>C</w:t>
                        </w:r>
                        <w:r>
                          <w:rPr>
                            <w:rFonts w:ascii="Cambria" w:hAnsi="Cambria"/>
                            <w:color w:val="000000" w:themeColor="text1"/>
                          </w:rPr>
                          <w:t xml:space="preserve">hange, or are in </w:t>
                        </w:r>
                        <w:r w:rsidRPr="009319E0">
                          <w:rPr>
                            <w:rFonts w:ascii="Cambria" w:hAnsi="Cambria"/>
                            <w:b/>
                            <w:color w:val="000000" w:themeColor="text1"/>
                            <w:u w:val="single"/>
                          </w:rPr>
                          <w:t>C</w:t>
                        </w:r>
                        <w:r>
                          <w:rPr>
                            <w:rFonts w:ascii="Cambria" w:hAnsi="Cambria"/>
                            <w:color w:val="000000" w:themeColor="text1"/>
                          </w:rPr>
                          <w:t xml:space="preserve">onflict, or are working through a </w:t>
                        </w:r>
                        <w:r w:rsidRPr="009319E0">
                          <w:rPr>
                            <w:rFonts w:ascii="Cambria" w:hAnsi="Cambria"/>
                            <w:b/>
                            <w:color w:val="000000" w:themeColor="text1"/>
                            <w:u w:val="single"/>
                          </w:rPr>
                          <w:t>C</w:t>
                        </w:r>
                        <w:r>
                          <w:rPr>
                            <w:rFonts w:ascii="Cambria" w:hAnsi="Cambria"/>
                            <w:color w:val="000000" w:themeColor="text1"/>
                          </w:rPr>
                          <w:t>onfusing situation.</w:t>
                        </w:r>
                      </w:p>
                      <w:p w:rsidR="00C048FA" w:rsidRPr="009319E0" w:rsidRDefault="00C048FA" w:rsidP="00C66E1B">
                        <w:pPr>
                          <w:pStyle w:val="BodyText-Light"/>
                          <w:rPr>
                            <w:rFonts w:ascii="Cambria" w:hAnsi="Cambria"/>
                            <w:color w:val="000000" w:themeColor="text1"/>
                          </w:rPr>
                        </w:pPr>
                      </w:p>
                    </w:txbxContent>
                  </v:textbox>
                </v:shape>
                <v:shape id="Text Box 103" o:spid="_x0000_s1081" type="#_x0000_t202" style="position:absolute;left:91440;top:290830;width:3940175;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82" type="#_x0000_t202" style="position:absolute;left:91440;top:504825;width:3922395;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083" type="#_x0000_t202" style="position:absolute;left:91440;top:795655;width:389763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7" inset="0,0,0,0">
                    <w:txbxContent/>
                  </v:textbox>
                </v:shape>
                <v:shape id="Text Box 107" o:spid="_x0000_s1084" type="#_x0000_t202" style="position:absolute;left:91440;top:1010285;width:3879850;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085" type="#_x0000_t202" style="position:absolute;left:91440;top:1300480;width:409067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086" type="#_x0000_t202" style="position:absolute;left:91440;top:1515110;width:4211320;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087" type="#_x0000_t202" style="position:absolute;left:91440;top:1805305;width:4211320;height:720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088" type="#_x0000_t202" style="position:absolute;left:91440;top:2524760;width:4211320;height:720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v:textbox>
                </v:shape>
                <w10:wrap type="through" anchorx="page" anchory="page"/>
              </v:group>
            </w:pict>
          </mc:Fallback>
        </mc:AlternateContent>
      </w:r>
      <w:r w:rsidR="008D0E2E">
        <w:rPr>
          <w:noProof/>
        </w:rPr>
        <mc:AlternateContent>
          <mc:Choice Requires="wps">
            <w:drawing>
              <wp:anchor distT="0" distB="0" distL="114300" distR="114300" simplePos="0" relativeHeight="251658353" behindDoc="0" locked="0" layoutInCell="0" allowOverlap="1" wp14:anchorId="4185864F" wp14:editId="3A7E66A2">
                <wp:simplePos x="0" y="0"/>
                <wp:positionH relativeFrom="page">
                  <wp:posOffset>2921000</wp:posOffset>
                </wp:positionH>
                <wp:positionV relativeFrom="page">
                  <wp:posOffset>6515100</wp:posOffset>
                </wp:positionV>
                <wp:extent cx="3657600" cy="889000"/>
                <wp:effectExtent l="0" t="0" r="0" b="0"/>
                <wp:wrapTight wrapText="bothSides">
                  <wp:wrapPolygon edited="0">
                    <wp:start x="150" y="0"/>
                    <wp:lineTo x="150" y="20983"/>
                    <wp:lineTo x="21300" y="20983"/>
                    <wp:lineTo x="21300" y="0"/>
                    <wp:lineTo x="150" y="0"/>
                  </wp:wrapPolygon>
                </wp:wrapTight>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Default="00C048FA" w:rsidP="00C66E1B">
                            <w:pPr>
                              <w:pStyle w:val="Mailer"/>
                            </w:pPr>
                            <w:r>
                              <w:t>Especially prepared for the Team NOAH.</w:t>
                            </w:r>
                          </w:p>
                          <w:p w:rsidR="00C048FA" w:rsidRPr="008D0E2E" w:rsidRDefault="00C048FA" w:rsidP="00C66E1B">
                            <w:pPr>
                              <w:pStyle w:val="Mailer"/>
                              <w:rPr>
                                <w:color w:val="auto"/>
                              </w:rPr>
                            </w:pPr>
                            <w:proofErr w:type="gramStart"/>
                            <w:r>
                              <w:rPr>
                                <w:color w:val="auto"/>
                              </w:rPr>
                              <w:t>Those who support the vision, mission and service of the Northeastern Ohio Association of Helpers.</w:t>
                            </w:r>
                            <w:proofErr w:type="gramEnd"/>
                            <w:r>
                              <w:rPr>
                                <w:color w:val="auto"/>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9" type="#_x0000_t202" style="position:absolute;margin-left:230pt;margin-top:513pt;width:4in;height:70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" o:allowincell="f" filled="f" stroked="f">
                <v:textbox inset=",0,,0">
                  <w:txbxContent>
                    <w:p w:rsidR="00C048FA" w:rsidRDefault="00C048FA" w:rsidP="00C66E1B">
                      <w:pPr>
                        <w:pStyle w:val="Mailer"/>
                      </w:pPr>
                      <w:r>
                        <w:t>Especially prepared for the Team NOAH.</w:t>
                      </w:r>
                    </w:p>
                    <w:p w:rsidR="00C048FA" w:rsidRPr="008D0E2E" w:rsidRDefault="00C048FA" w:rsidP="00C66E1B">
                      <w:pPr>
                        <w:pStyle w:val="Mailer"/>
                        <w:rPr>
                          <w:color w:val="auto"/>
                        </w:rPr>
                      </w:pPr>
                      <w:proofErr w:type="gramStart"/>
                      <w:r>
                        <w:rPr>
                          <w:color w:val="auto"/>
                        </w:rPr>
                        <w:t>Those who support the vision, mission and service of the Northeastern Ohio Association of Helpers.</w:t>
                      </w:r>
                      <w:proofErr w:type="gramEnd"/>
                      <w:r>
                        <w:rPr>
                          <w:color w:val="auto"/>
                        </w:rPr>
                        <w:t xml:space="preserve">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43" behindDoc="0" locked="0" layoutInCell="1" allowOverlap="1" wp14:anchorId="1E3417D7" wp14:editId="4F83556B">
                <wp:simplePos x="0" y="0"/>
                <wp:positionH relativeFrom="page">
                  <wp:posOffset>635000</wp:posOffset>
                </wp:positionH>
                <wp:positionV relativeFrom="page">
                  <wp:posOffset>966470</wp:posOffset>
                </wp:positionV>
                <wp:extent cx="4394200" cy="548640"/>
                <wp:effectExtent l="0" t="0" r="0" b="10160"/>
                <wp:wrapTight wrapText="bothSides">
                  <wp:wrapPolygon edited="0">
                    <wp:start x="125" y="0"/>
                    <wp:lineTo x="125" y="21000"/>
                    <wp:lineTo x="21350" y="21000"/>
                    <wp:lineTo x="21350" y="0"/>
                    <wp:lineTo x="125"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CA47DA" w:rsidRDefault="00C048FA" w:rsidP="00C66E1B">
                            <w:pPr>
                              <w:pStyle w:val="Title-Back"/>
                            </w:pPr>
                            <w:r>
                              <w:t>“What’s 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0" type="#_x0000_t202" style="position:absolute;margin-left:50pt;margin-top:76.1pt;width:346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ne4fkCAABX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" filled="f" stroked="f">
                <v:textbox inset=",0,,0">
                  <w:txbxContent>
                    <w:p w:rsidR="00C048FA" w:rsidRPr="00CA47DA" w:rsidRDefault="00C048FA" w:rsidP="00C66E1B">
                      <w:pPr>
                        <w:pStyle w:val="Title-Back"/>
                      </w:pPr>
                      <w:r>
                        <w:t>“What’s Up?”</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60" behindDoc="0" locked="0" layoutInCell="1" allowOverlap="1" wp14:anchorId="7C70BA31" wp14:editId="0BA3DF38">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48FA" w:rsidRDefault="00C048FA" w:rsidP="00C66E1B">
                            <w:pPr>
                              <w:pStyle w:val="HeaderBack-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91"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" filled="f" stroked="f">
                <v:stroke o:forcedash="t"/>
                <v:textbox inset=",0,,0">
                  <w:txbxContent>
                    <w:p w:rsidR="00C048FA" w:rsidRDefault="00C048FA" w:rsidP="00C66E1B">
                      <w:pPr>
                        <w:pStyle w:val="HeaderBack-Right"/>
                      </w:pPr>
                      <w:r>
                        <w:t>Fall 2016</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9" behindDoc="0" locked="0" layoutInCell="1" allowOverlap="1" wp14:anchorId="28B70CBC" wp14:editId="11705447">
                <wp:simplePos x="0" y="0"/>
                <wp:positionH relativeFrom="page">
                  <wp:posOffset>548640</wp:posOffset>
                </wp:positionH>
                <wp:positionV relativeFrom="page">
                  <wp:posOffset>621665</wp:posOffset>
                </wp:positionV>
                <wp:extent cx="3337560" cy="190500"/>
                <wp:effectExtent l="0" t="0" r="0" b="12700"/>
                <wp:wrapTight wrapText="bothSides">
                  <wp:wrapPolygon edited="0">
                    <wp:start x="164" y="0"/>
                    <wp:lineTo x="164" y="20160"/>
                    <wp:lineTo x="21205" y="20160"/>
                    <wp:lineTo x="21205" y="0"/>
                    <wp:lineTo x="164"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Default="00C048FA" w:rsidP="00C66E1B">
                            <w:pPr>
                              <w:pStyle w:val="Header-Back"/>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92"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" filled="f" stroked="f">
                <v:textbox inset=",0,,0">
                  <w:txbxContent>
                    <w:p w:rsidR="00C048FA" w:rsidRDefault="00C048FA" w:rsidP="00C66E1B">
                      <w:pPr>
                        <w:pStyle w:val="Header-Back"/>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1" behindDoc="0" locked="0" layoutInCell="1" allowOverlap="1" wp14:anchorId="1D5DE250" wp14:editId="35BFEB95">
                <wp:simplePos x="0" y="0"/>
                <wp:positionH relativeFrom="page">
                  <wp:posOffset>457200</wp:posOffset>
                </wp:positionH>
                <wp:positionV relativeFrom="page">
                  <wp:posOffset>5029200</wp:posOffset>
                </wp:positionV>
                <wp:extent cx="3340100" cy="304800"/>
                <wp:effectExtent l="0" t="0" r="0" b="0"/>
                <wp:wrapTight wrapText="bothSides">
                  <wp:wrapPolygon edited="0">
                    <wp:start x="164" y="0"/>
                    <wp:lineTo x="164" y="19800"/>
                    <wp:lineTo x="21189" y="19800"/>
                    <wp:lineTo x="21189" y="0"/>
                    <wp:lineTo x="164"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Pr="00CA47DA" w:rsidRDefault="00C048FA" w:rsidP="00C66E1B">
                            <w:pPr>
                              <w:pStyle w:val="Mailer"/>
                            </w:pPr>
                            <w:r>
                              <w:t>NOAH NEWS is Good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3"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afUCAABX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" filled="f" stroked="f">
                <v:textbox inset=",0,,0">
                  <w:txbxContent>
                    <w:p w:rsidR="00C048FA" w:rsidRPr="00CA47DA" w:rsidRDefault="00C048FA" w:rsidP="00C66E1B">
                      <w:pPr>
                        <w:pStyle w:val="Mailer"/>
                      </w:pPr>
                      <w:r>
                        <w:t>NOAH NEWS is Good News!</w:t>
                      </w:r>
                    </w:p>
                  </w:txbxContent>
                </v:textbox>
                <w10:wrap type="tight" anchorx="page" anchory="page"/>
              </v:shape>
            </w:pict>
          </mc:Fallback>
        </mc:AlternateContent>
      </w:r>
      <w:r w:rsidR="00321DB9">
        <w:rPr>
          <w:noProof/>
        </w:rPr>
        <w:drawing>
          <wp:anchor distT="0" distB="0" distL="114300" distR="114300" simplePos="0" relativeHeight="251658378" behindDoc="0" locked="0" layoutInCell="1" allowOverlap="1" wp14:anchorId="1EBD88C6" wp14:editId="6834DF01">
            <wp:simplePos x="5486400" y="8229600"/>
            <wp:positionH relativeFrom="page">
              <wp:posOffset>5854700</wp:posOffset>
            </wp:positionH>
            <wp:positionV relativeFrom="page">
              <wp:posOffset>2893060</wp:posOffset>
            </wp:positionV>
            <wp:extent cx="1778000" cy="2273300"/>
            <wp:effectExtent l="0" t="0" r="0" b="0"/>
            <wp:wrapTight wrapText="bothSides">
              <wp:wrapPolygon edited="0">
                <wp:start x="8640" y="4103"/>
                <wp:lineTo x="5863" y="4827"/>
                <wp:lineTo x="2160" y="6999"/>
                <wp:lineTo x="1234" y="11826"/>
                <wp:lineTo x="4011" y="15687"/>
                <wp:lineTo x="5246" y="19549"/>
                <wp:lineTo x="5554" y="19790"/>
                <wp:lineTo x="7714" y="20514"/>
                <wp:lineTo x="8331" y="20514"/>
                <wp:lineTo x="12960" y="20514"/>
                <wp:lineTo x="13577" y="20514"/>
                <wp:lineTo x="15737" y="19790"/>
                <wp:lineTo x="15737" y="19549"/>
                <wp:lineTo x="16971" y="15928"/>
                <wp:lineTo x="17280" y="15687"/>
                <wp:lineTo x="19749" y="12067"/>
                <wp:lineTo x="19749" y="11826"/>
                <wp:lineTo x="19440" y="8688"/>
                <wp:lineTo x="19440" y="7240"/>
                <wp:lineTo x="15120" y="4344"/>
                <wp:lineTo x="13269" y="4103"/>
                <wp:lineTo x="8640" y="4103"/>
              </wp:wrapPolygon>
            </wp:wrapTight>
            <wp:docPr id="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4"/>
                    <a:srcRect/>
                    <a:stretch>
                      <a:fillRect/>
                    </a:stretch>
                  </pic:blipFill>
                  <pic:spPr bwMode="auto">
                    <a:xfrm>
                      <a:off x="0" y="0"/>
                      <a:ext cx="1778000" cy="2273300"/>
                    </a:xfrm>
                    <a:prstGeom prst="rect">
                      <a:avLst/>
                    </a:prstGeom>
                    <a:noFill/>
                    <a:ln w="9525">
                      <a:noFill/>
                      <a:miter lim="800000"/>
                      <a:headEnd/>
                      <a:tailEnd/>
                    </a:ln>
                  </pic:spPr>
                </pic:pic>
              </a:graphicData>
            </a:graphic>
          </wp:anchor>
        </w:drawing>
      </w:r>
    </w:p>
    <w:sectPr w:rsidR="00C66E1B" w:rsidSect="00C66E1B">
      <w:headerReference w:type="default" r:id="rId23"/>
      <w:footerReference w:type="default" r:id="rId24"/>
      <w:headerReference w:type="first" r:id="rId25"/>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A43" w:rsidRDefault="00F55A43">
      <w:r>
        <w:separator/>
      </w:r>
    </w:p>
  </w:endnote>
  <w:endnote w:type="continuationSeparator" w:id="0">
    <w:p w:rsidR="00F55A43" w:rsidRDefault="00F5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A" w:rsidRDefault="00C048FA">
    <w:pPr>
      <w:pStyle w:val="Footer"/>
    </w:pPr>
    <w:r>
      <w:rPr>
        <w:noProof/>
      </w:rPr>
      <mc:AlternateContent>
        <mc:Choice Requires="wps">
          <w:drawing>
            <wp:anchor distT="0" distB="0" distL="114300" distR="114300" simplePos="0" relativeHeight="251658265" behindDoc="0" locked="0" layoutInCell="1" allowOverlap="1" wp14:anchorId="50569AB4" wp14:editId="2579C262">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8FA" w:rsidRDefault="00C048FA" w:rsidP="00C66E1B">
                          <w:pPr>
                            <w:pStyle w:val="Page"/>
                          </w:pPr>
                          <w:r>
                            <w:fldChar w:fldCharType="begin"/>
                          </w:r>
                          <w:r>
                            <w:instrText xml:space="preserve"> page </w:instrText>
                          </w:r>
                          <w:r>
                            <w:fldChar w:fldCharType="separate"/>
                          </w:r>
                          <w:r w:rsidR="00F55A43">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95"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b+ub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kfXGsc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CvJv65swIAALEFAAAO&#10;AAAAAAAAAAAAAAAAACwCAABkcnMvZTJvRG9jLnhtbFBLAQItABQABgAIAAAAIQAe2t5G3wAAAA0B&#10;AAAPAAAAAAAAAAAAAAAAAAsFAABkcnMvZG93bnJldi54bWxQSwUGAAAAAAQABADzAAAAFwYAAAAA&#10;" filled="f" stroked="f">
              <v:textbox inset="0,0,0,0">
                <w:txbxContent>
                  <w:p w:rsidR="00C048FA" w:rsidRDefault="00C048FA" w:rsidP="00C66E1B">
                    <w:pPr>
                      <w:pStyle w:val="Page"/>
                    </w:pPr>
                    <w:r>
                      <w:fldChar w:fldCharType="begin"/>
                    </w:r>
                    <w:r>
                      <w:instrText xml:space="preserve"> page </w:instrText>
                    </w:r>
                    <w:r>
                      <w:fldChar w:fldCharType="separate"/>
                    </w:r>
                    <w:r w:rsidR="00F55A43">
                      <w:t>3</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A" w:rsidRDefault="00C048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A43" w:rsidRDefault="00F55A43">
      <w:r>
        <w:separator/>
      </w:r>
    </w:p>
  </w:footnote>
  <w:footnote w:type="continuationSeparator" w:id="0">
    <w:p w:rsidR="00F55A43" w:rsidRDefault="00F55A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A" w:rsidRDefault="00C048FA">
    <w:pPr>
      <w:pStyle w:val="Header"/>
    </w:pPr>
    <w:r>
      <w:rPr>
        <w:noProof/>
      </w:rPr>
      <mc:AlternateContent>
        <mc:Choice Requires="wpg">
          <w:drawing>
            <wp:anchor distT="0" distB="0" distL="114300" distR="114300" simplePos="0" relativeHeight="251658228" behindDoc="0" locked="0" layoutInCell="1" allowOverlap="1" wp14:anchorId="1D4A5101" wp14:editId="4712547A">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253FA03E" wp14:editId="14F32EC9">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48FA" w:rsidRDefault="00C048FA" w:rsidP="00C66E1B">
                          <w:pPr>
                            <w:pStyle w:val="Header-Right"/>
                          </w:pPr>
                          <w:r>
                            <w:t>Fall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94"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VDl/ACAABP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" filled="f" stroked="f">
              <v:textbox inset=",0,,0">
                <w:txbxContent>
                  <w:p w:rsidR="00C048FA" w:rsidRDefault="00C048FA" w:rsidP="00C66E1B">
                    <w:pPr>
                      <w:pStyle w:val="Header-Right"/>
                    </w:pPr>
                    <w:r>
                      <w:t>Fall 2018</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A" w:rsidRDefault="00C048FA">
    <w:pPr>
      <w:pStyle w:val="Header"/>
    </w:pPr>
    <w:r>
      <w:rPr>
        <w:noProof/>
      </w:rPr>
      <mc:AlternateContent>
        <mc:Choice Requires="wps">
          <w:drawing>
            <wp:anchor distT="0" distB="0" distL="114300" distR="114300" simplePos="0" relativeHeight="251658220" behindDoc="0" locked="0" layoutInCell="1" allowOverlap="1" wp14:anchorId="4B22FF05" wp14:editId="189E3F5B">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09F1460D" wp14:editId="081918D9">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45DAF22E" wp14:editId="7B89B522">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6CF6E52A" wp14:editId="56C27A5C">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7DDD103B" wp14:editId="24C4AE75">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A" w:rsidRDefault="00C048FA">
    <w:pPr>
      <w:pStyle w:val="Header"/>
    </w:pPr>
    <w:r>
      <w:rPr>
        <w:noProof/>
      </w:rPr>
      <mc:AlternateContent>
        <mc:Choice Requires="wps">
          <w:drawing>
            <wp:anchor distT="0" distB="0" distL="114300" distR="114300" simplePos="0" relativeHeight="251658224" behindDoc="0" locked="0" layoutInCell="1" allowOverlap="1" wp14:anchorId="66FE5E6B" wp14:editId="1844D46E">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17DACB0E" wp14:editId="22CA1531">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3FACA437" wp14:editId="7416F3BA">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A" w:rsidRDefault="00C048FA">
    <w:pPr>
      <w:pStyle w:val="Header"/>
    </w:pPr>
    <w:r>
      <w:rPr>
        <w:noProof/>
      </w:rPr>
      <mc:AlternateContent>
        <mc:Choice Requires="wpg">
          <w:drawing>
            <wp:anchor distT="0" distB="0" distL="114300" distR="114300" simplePos="0" relativeHeight="251658244" behindDoc="0" locked="0" layoutInCell="1" allowOverlap="1" wp14:anchorId="6657881F" wp14:editId="00137357">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FA0A15"/>
    <w:multiLevelType w:val="hybridMultilevel"/>
    <w:tmpl w:val="D1589D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806363"/>
    <w:multiLevelType w:val="hybridMultilevel"/>
    <w:tmpl w:val="C8A05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C66E1B"/>
    <w:rsid w:val="00000DFA"/>
    <w:rsid w:val="00075BF6"/>
    <w:rsid w:val="00190632"/>
    <w:rsid w:val="001941F4"/>
    <w:rsid w:val="00311F71"/>
    <w:rsid w:val="00321DB9"/>
    <w:rsid w:val="003C41DE"/>
    <w:rsid w:val="00560C00"/>
    <w:rsid w:val="005A7988"/>
    <w:rsid w:val="005E6CDF"/>
    <w:rsid w:val="006012D9"/>
    <w:rsid w:val="0060684F"/>
    <w:rsid w:val="006D3307"/>
    <w:rsid w:val="006E35EE"/>
    <w:rsid w:val="006F1747"/>
    <w:rsid w:val="006F1B27"/>
    <w:rsid w:val="00707D2B"/>
    <w:rsid w:val="007A1184"/>
    <w:rsid w:val="007A7271"/>
    <w:rsid w:val="007C1A0E"/>
    <w:rsid w:val="00851DE3"/>
    <w:rsid w:val="008D0E2E"/>
    <w:rsid w:val="008F4388"/>
    <w:rsid w:val="009319E0"/>
    <w:rsid w:val="00A108DA"/>
    <w:rsid w:val="00A340AC"/>
    <w:rsid w:val="00A56F25"/>
    <w:rsid w:val="00AD2AF4"/>
    <w:rsid w:val="00B56B10"/>
    <w:rsid w:val="00B76219"/>
    <w:rsid w:val="00BF138B"/>
    <w:rsid w:val="00C048FA"/>
    <w:rsid w:val="00C12C5E"/>
    <w:rsid w:val="00C66E1B"/>
    <w:rsid w:val="00C97488"/>
    <w:rsid w:val="00D44A17"/>
    <w:rsid w:val="00D563DD"/>
    <w:rsid w:val="00E422E7"/>
    <w:rsid w:val="00E64F5E"/>
    <w:rsid w:val="00EF0D3D"/>
    <w:rsid w:val="00F164E7"/>
    <w:rsid w:val="00F55A43"/>
    <w:rsid w:val="00F618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6012D9"/>
    <w:pPr>
      <w:ind w:left="720"/>
      <w:contextualSpacing/>
    </w:pPr>
  </w:style>
  <w:style w:type="character" w:styleId="Hyperlink">
    <w:name w:val="Hyperlink"/>
    <w:basedOn w:val="DefaultParagraphFont"/>
    <w:rsid w:val="00A56F25"/>
    <w:rPr>
      <w:color w:val="971C1B"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6012D9"/>
    <w:pPr>
      <w:ind w:left="720"/>
      <w:contextualSpacing/>
    </w:pPr>
  </w:style>
  <w:style w:type="character" w:styleId="Hyperlink">
    <w:name w:val="Hyperlink"/>
    <w:basedOn w:val="DefaultParagraphFont"/>
    <w:rsid w:val="00A56F25"/>
    <w:rPr>
      <w:color w:val="971C1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jpg"/><Relationship Id="rId21" Type="http://schemas.openxmlformats.org/officeDocument/2006/relationships/hyperlink" Target="mailto:Churchplanter101@sbcglobal.net" TargetMode="External"/><Relationship Id="rId22" Type="http://schemas.openxmlformats.org/officeDocument/2006/relationships/hyperlink" Target="mailto:Churchplanter101@sbcglobal.net" TargetMode="External"/><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header" Target="header4.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gif"/><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14.png"/><Relationship Id="rId4" Type="http://schemas.openxmlformats.org/officeDocument/2006/relationships/image" Target="media/image15.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1</TotalTime>
  <Pages>4</Pages>
  <Words>7</Words>
  <Characters>44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Hartson</dc:creator>
  <cp:keywords/>
  <dc:description/>
  <cp:lastModifiedBy>Pat Hartson</cp:lastModifiedBy>
  <cp:revision>2</cp:revision>
  <cp:lastPrinted>2007-08-13T22:20:00Z</cp:lastPrinted>
  <dcterms:created xsi:type="dcterms:W3CDTF">2019-01-08T18:52:00Z</dcterms:created>
  <dcterms:modified xsi:type="dcterms:W3CDTF">2019-01-08T18:52:00Z</dcterms:modified>
  <cp:category/>
</cp:coreProperties>
</file>